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hAnsiTheme="minorHAnsi"/>
          <w:b/>
          <w:color w:val="000080"/>
          <w:sz w:val="28"/>
        </w:rPr>
        <w:id w:val="410162"/>
        <w:docPartObj>
          <w:docPartGallery w:val="Cover Pages"/>
          <w:docPartUnique/>
        </w:docPartObj>
      </w:sdtPr>
      <w:sdtEndPr>
        <w:rPr>
          <w:rFonts w:ascii="Cambria" w:hAnsi="Cambria"/>
          <w:color w:val="333399"/>
          <w:sz w:val="24"/>
        </w:rPr>
      </w:sdtEndPr>
      <w:sdtContent>
        <w:p w:rsidR="001C6752" w:rsidRDefault="006C09ED" w:rsidP="001C6752">
          <w:pPr>
            <w:pStyle w:val="BodyText"/>
          </w:pPr>
          <w:r>
            <w:rPr>
              <w:noProof/>
            </w:rPr>
            <w:drawing>
              <wp:anchor distT="0" distB="0" distL="114300" distR="114300" simplePos="0" relativeHeight="251635200" behindDoc="1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-902335</wp:posOffset>
                </wp:positionV>
                <wp:extent cx="7540391" cy="10666285"/>
                <wp:effectExtent l="0" t="0" r="3810" b="0"/>
                <wp:wrapNone/>
                <wp:docPr id="38" name="Picture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Band-07-08-08-08.png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0391" cy="10666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tbl>
          <w:tblPr>
            <w:tblStyle w:val="TableStyle"/>
            <w:tblW w:w="0" w:type="auto"/>
            <w:tblBorders>
              <w:top w:val="none" w:sz="0" w:space="0" w:color="auto"/>
              <w:bottom w:val="none" w:sz="0" w:space="0" w:color="auto"/>
              <w:insideV w:val="none" w:sz="0" w:space="0" w:color="auto"/>
            </w:tblBorders>
            <w:tblLook w:val="07E0" w:firstRow="1" w:lastRow="1" w:firstColumn="1" w:lastColumn="1" w:noHBand="1" w:noVBand="1"/>
          </w:tblPr>
          <w:tblGrid>
            <w:gridCol w:w="9029"/>
          </w:tblGrid>
          <w:tr w:rsidR="006C09ED" w:rsidTr="003D0976">
            <w:tc>
              <w:tcPr>
                <w:tcW w:w="9155" w:type="dxa"/>
              </w:tcPr>
              <w:p w:rsidR="006C09ED" w:rsidRPr="001E26DA" w:rsidRDefault="00693EB0" w:rsidP="006C09ED">
                <w:pPr>
                  <w:pStyle w:val="GuideType"/>
                  <w:jc w:val="left"/>
                </w:pPr>
                <w:r>
                  <w:t>storyboard template</w:t>
                </w:r>
              </w:p>
            </w:tc>
          </w:tr>
        </w:tbl>
        <w:p w:rsidR="006C09ED" w:rsidRDefault="006C09ED" w:rsidP="006C09ED"/>
        <w:p w:rsidR="006C09ED" w:rsidRDefault="006C09ED" w:rsidP="006C09ED"/>
        <w:p w:rsidR="006C09ED" w:rsidRDefault="006C09ED" w:rsidP="006C09ED"/>
        <w:p w:rsidR="006C09ED" w:rsidRPr="006C09ED" w:rsidRDefault="006C09ED" w:rsidP="006C09ED"/>
        <w:p w:rsidR="00FD470D" w:rsidRDefault="006C09ED" w:rsidP="006C09ED">
          <w:pPr>
            <w:pStyle w:val="GuideTitle"/>
          </w:pP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47488" behindDoc="1" locked="0" layoutInCell="1" allowOverlap="1">
                    <wp:simplePos x="0" y="0"/>
                    <wp:positionH relativeFrom="column">
                      <wp:posOffset>703385</wp:posOffset>
                    </wp:positionH>
                    <wp:positionV relativeFrom="paragraph">
                      <wp:posOffset>1478085</wp:posOffset>
                    </wp:positionV>
                    <wp:extent cx="4334607" cy="619125"/>
                    <wp:effectExtent l="0" t="0" r="0" b="9525"/>
                    <wp:wrapNone/>
                    <wp:docPr id="288" name="Text Box 8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34607" cy="619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719EE" w:rsidRDefault="000719EE" w:rsidP="00570267">
                                <w:pPr>
                                  <w:spacing w:before="0" w:after="0"/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</w:pPr>
                                <w:r w:rsidRPr="009C56A2"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 xml:space="preserve">If your course title is very long please refer to the </w:t>
                                </w:r>
                                <w:bookmarkStart w:id="0" w:name="_Toc141260291"/>
                                <w:r w:rsidRPr="009C56A2"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>section “</w:t>
                                </w:r>
                                <w:r w:rsidRPr="009C56A2">
                                  <w:rPr>
                                    <w:rStyle w:val="CustomItalics"/>
                                    <w:vanish/>
                                    <w:color w:val="FF0000"/>
                                    <w:sz w:val="19"/>
                                    <w:szCs w:val="19"/>
                                  </w:rPr>
                                  <w:t>The [Add course title here] form field</w:t>
                                </w:r>
                                <w:bookmarkEnd w:id="0"/>
                                <w:r w:rsidRPr="009C56A2"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 xml:space="preserve">” </w:t>
                                </w:r>
                                <w:r w:rsidRPr="0043134D"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>in the user guide for</w:t>
                                </w:r>
                                <w:r w:rsidRPr="009C56A2"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 xml:space="preserve"> help before modifying the format below</w:t>
                                </w:r>
                                <w:r w:rsidRPr="00A61203"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  <w:p w:rsidR="000719EE" w:rsidRPr="00C52B7D" w:rsidRDefault="000719EE" w:rsidP="00570267">
                                <w:pPr>
                                  <w:spacing w:before="0" w:after="0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7" o:spid="_x0000_s1026" type="#_x0000_t202" style="position:absolute;left:0;text-align:left;margin-left:55.4pt;margin-top:116.4pt;width:341.3pt;height:48.75pt;z-index:-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hh2twIAALw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" filled="f" stroked="f">
                    <v:textbox>
                      <w:txbxContent>
                        <w:p w:rsidR="000719EE" w:rsidRDefault="000719EE" w:rsidP="00570267">
                          <w:pPr>
                            <w:spacing w:before="0" w:after="0"/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</w:pPr>
                          <w:r w:rsidRPr="009C56A2"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 xml:space="preserve">If your course title is very long please refer to the </w:t>
                          </w:r>
                          <w:bookmarkStart w:id="1" w:name="_Toc141260291"/>
                          <w:r w:rsidRPr="009C56A2"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>section “</w:t>
                          </w:r>
                          <w:r w:rsidRPr="009C56A2">
                            <w:rPr>
                              <w:rStyle w:val="CustomItalics"/>
                              <w:vanish/>
                              <w:color w:val="FF0000"/>
                              <w:sz w:val="19"/>
                              <w:szCs w:val="19"/>
                            </w:rPr>
                            <w:t>The [Add course title here] form field</w:t>
                          </w:r>
                          <w:bookmarkEnd w:id="1"/>
                          <w:r w:rsidRPr="009C56A2"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 xml:space="preserve">” </w:t>
                          </w:r>
                          <w:r w:rsidRPr="0043134D"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>in the user guide for</w:t>
                          </w:r>
                          <w:r w:rsidRPr="009C56A2"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 xml:space="preserve"> help before modifying the format below</w:t>
                          </w:r>
                          <w:r w:rsidRPr="00A61203"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>.</w:t>
                          </w:r>
                        </w:p>
                        <w:p w:rsidR="000719EE" w:rsidRPr="00C52B7D" w:rsidRDefault="000719EE" w:rsidP="00570267">
                          <w:pPr>
                            <w:spacing w:before="0" w:after="0"/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79232" behindDoc="1" locked="0" layoutInCell="1" allowOverlap="1">
                    <wp:simplePos x="0" y="0"/>
                    <wp:positionH relativeFrom="column">
                      <wp:posOffset>677007</wp:posOffset>
                    </wp:positionH>
                    <wp:positionV relativeFrom="paragraph">
                      <wp:posOffset>774700</wp:posOffset>
                    </wp:positionV>
                    <wp:extent cx="4382965" cy="1086485"/>
                    <wp:effectExtent l="0" t="0" r="0" b="0"/>
                    <wp:wrapNone/>
                    <wp:docPr id="295" name="Text Box 8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82965" cy="10864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719EE" w:rsidRDefault="000719EE" w:rsidP="00570267">
                                <w:pPr>
                                  <w:spacing w:before="0" w:after="0"/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>C</w:t>
                                </w:r>
                                <w:r w:rsidRPr="00A61203"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 xml:space="preserve">lick on </w:t>
                                </w:r>
                                <w:r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>[</w:t>
                                </w:r>
                                <w:r w:rsidRPr="00E80095">
                                  <w:rPr>
                                    <w:b/>
                                    <w:bCs/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>DOCUMENT TYPE</w:t>
                                </w:r>
                                <w:r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 xml:space="preserve">] and type the </w:t>
                                </w:r>
                                <w:r w:rsidRPr="00FC0F91">
                                  <w:rPr>
                                    <w:b/>
                                    <w:bCs/>
                                    <w:i/>
                                    <w:iCs/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>description</w:t>
                                </w:r>
                                <w:r w:rsidRPr="00FC0F91"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 xml:space="preserve"> (</w:t>
                                </w:r>
                                <w:r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 xml:space="preserve">e.g. course manual, self-study workbook, user guide) and </w:t>
                                </w:r>
                                <w:r w:rsidRPr="00FC0F91">
                                  <w:rPr>
                                    <w:b/>
                                    <w:bCs/>
                                    <w:i/>
                                    <w:iCs/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>not</w:t>
                                </w:r>
                                <w:r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 xml:space="preserve"> the course title</w:t>
                                </w:r>
                                <w:r w:rsidRPr="00A61203"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  <w:p w:rsidR="000719EE" w:rsidRPr="00A61203" w:rsidRDefault="000719EE" w:rsidP="00570267">
                                <w:pPr>
                                  <w:spacing w:before="0" w:after="0"/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 xml:space="preserve">Type in </w:t>
                                </w:r>
                                <w:r w:rsidRPr="0043747A">
                                  <w:rPr>
                                    <w:b/>
                                    <w:bCs/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>all lower case</w:t>
                                </w:r>
                                <w:r>
                                  <w:rPr>
                                    <w:vanish/>
                                    <w:color w:val="FF0000"/>
                                    <w:sz w:val="20"/>
                                    <w:szCs w:val="20"/>
                                  </w:rPr>
                                  <w:t>; the text will automatically appear in UPPER CASE. Please refer to the user guide for more information.</w:t>
                                </w:r>
                              </w:p>
                              <w:p w:rsidR="000719EE" w:rsidRDefault="000719EE" w:rsidP="00570267">
                                <w:pPr>
                                  <w:spacing w:before="0" w:after="0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89" o:spid="_x0000_s1027" type="#_x0000_t202" style="position:absolute;left:0;text-align:left;margin-left:53.3pt;margin-top:61pt;width:345.1pt;height:85.55pt;z-index:-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aUsug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" filled="f" stroked="f">
                    <v:textbox>
                      <w:txbxContent>
                        <w:p w:rsidR="000719EE" w:rsidRDefault="000719EE" w:rsidP="00570267">
                          <w:pPr>
                            <w:spacing w:before="0" w:after="0"/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>C</w:t>
                          </w:r>
                          <w:r w:rsidRPr="00A61203"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 xml:space="preserve">lick on </w:t>
                          </w:r>
                          <w:r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>[</w:t>
                          </w:r>
                          <w:r w:rsidRPr="00E80095">
                            <w:rPr>
                              <w:b/>
                              <w:bCs/>
                              <w:vanish/>
                              <w:color w:val="FF0000"/>
                              <w:sz w:val="20"/>
                              <w:szCs w:val="20"/>
                            </w:rPr>
                            <w:t>DOCUMENT TYPE</w:t>
                          </w:r>
                          <w:r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 xml:space="preserve">] and type the </w:t>
                          </w:r>
                          <w:r w:rsidRPr="00FC0F91">
                            <w:rPr>
                              <w:b/>
                              <w:bCs/>
                              <w:i/>
                              <w:iCs/>
                              <w:vanish/>
                              <w:color w:val="FF0000"/>
                              <w:sz w:val="20"/>
                              <w:szCs w:val="20"/>
                            </w:rPr>
                            <w:t>description</w:t>
                          </w:r>
                          <w:r w:rsidRPr="00FC0F91"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 xml:space="preserve"> (</w:t>
                          </w:r>
                          <w:r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 xml:space="preserve">e.g. course manual, self-study workbook, user guide) and </w:t>
                          </w:r>
                          <w:r w:rsidRPr="00FC0F91">
                            <w:rPr>
                              <w:b/>
                              <w:bCs/>
                              <w:i/>
                              <w:iCs/>
                              <w:vanish/>
                              <w:color w:val="FF0000"/>
                              <w:sz w:val="20"/>
                              <w:szCs w:val="20"/>
                            </w:rPr>
                            <w:t>not</w:t>
                          </w:r>
                          <w:r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 xml:space="preserve"> the course title</w:t>
                          </w:r>
                          <w:r w:rsidRPr="00A61203"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>.</w:t>
                          </w:r>
                        </w:p>
                        <w:p w:rsidR="000719EE" w:rsidRPr="00A61203" w:rsidRDefault="000719EE" w:rsidP="00570267">
                          <w:pPr>
                            <w:spacing w:before="0" w:after="0"/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 xml:space="preserve">Type in </w:t>
                          </w:r>
                          <w:r w:rsidRPr="0043747A">
                            <w:rPr>
                              <w:b/>
                              <w:bCs/>
                              <w:vanish/>
                              <w:color w:val="FF0000"/>
                              <w:sz w:val="20"/>
                              <w:szCs w:val="20"/>
                            </w:rPr>
                            <w:t>all lower case</w:t>
                          </w:r>
                          <w:r>
                            <w:rPr>
                              <w:vanish/>
                              <w:color w:val="FF0000"/>
                              <w:sz w:val="20"/>
                              <w:szCs w:val="20"/>
                            </w:rPr>
                            <w:t>; the text will automatically appear in UPPER CASE. Please refer to the user guide for more information.</w:t>
                          </w:r>
                        </w:p>
                        <w:p w:rsidR="000719EE" w:rsidRDefault="000719EE" w:rsidP="00570267">
                          <w:pPr>
                            <w:spacing w:before="0" w:after="0"/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bookmarkStart w:id="2" w:name="Text377"/>
          <w:r w:rsidR="00427F85">
            <w:fldChar w:fldCharType="begin">
              <w:ffData>
                <w:name w:val="Text377"/>
                <w:enabled/>
                <w:calcOnExit w:val="0"/>
                <w:textInput>
                  <w:default w:val="[Add Course title here"/>
                </w:textInput>
              </w:ffData>
            </w:fldChar>
          </w:r>
          <w:r w:rsidR="00FD470D">
            <w:instrText xml:space="preserve"> FORMTEXT </w:instrText>
          </w:r>
          <w:r w:rsidR="00427F85">
            <w:fldChar w:fldCharType="separate"/>
          </w:r>
          <w:r w:rsidR="00FD470D">
            <w:rPr>
              <w:noProof/>
            </w:rPr>
            <w:t>[Add Course title here</w:t>
          </w:r>
          <w:r w:rsidR="00427F85">
            <w:fldChar w:fldCharType="end"/>
          </w:r>
          <w:bookmarkEnd w:id="2"/>
          <w:r w:rsidR="00767516">
            <w:t>]</w:t>
          </w:r>
        </w:p>
        <w:bookmarkStart w:id="3" w:name="Text378"/>
        <w:p w:rsidR="00113BDF" w:rsidRPr="00E401BC" w:rsidRDefault="00427F85" w:rsidP="00A17360">
          <w:pPr>
            <w:pStyle w:val="GuideSub-title"/>
            <w:rPr>
              <w:rFonts w:ascii="Open Sans" w:hAnsi="Open Sans" w:cs="Open Sans"/>
              <w:lang w:val="en-GB"/>
            </w:rPr>
          </w:pPr>
          <w:r w:rsidRPr="00E401BC">
            <w:rPr>
              <w:rFonts w:ascii="Open Sans" w:hAnsi="Open Sans" w:cs="Open Sans"/>
              <w:lang w:val="en-GB"/>
            </w:rPr>
            <w:fldChar w:fldCharType="begin">
              <w:ffData>
                <w:name w:val=""/>
                <w:enabled/>
                <w:calcOnExit w:val="0"/>
                <w:textInput>
                  <w:default w:val="[Course Sub-title]"/>
                </w:textInput>
              </w:ffData>
            </w:fldChar>
          </w:r>
          <w:r w:rsidR="00FD470D" w:rsidRPr="00E401BC">
            <w:rPr>
              <w:rFonts w:ascii="Open Sans" w:hAnsi="Open Sans" w:cs="Open Sans"/>
              <w:lang w:val="en-GB"/>
            </w:rPr>
            <w:instrText xml:space="preserve"> FORMTEXT </w:instrText>
          </w:r>
          <w:r w:rsidR="00A17360" w:rsidRPr="00E401BC">
            <w:rPr>
              <w:rFonts w:ascii="Open Sans" w:hAnsi="Open Sans" w:cs="Open Sans"/>
              <w:lang w:val="en-GB"/>
            </w:rPr>
          </w:r>
          <w:r w:rsidRPr="00E401BC">
            <w:rPr>
              <w:rFonts w:ascii="Open Sans" w:hAnsi="Open Sans" w:cs="Open Sans"/>
              <w:lang w:val="en-GB"/>
            </w:rPr>
            <w:fldChar w:fldCharType="separate"/>
          </w:r>
          <w:r w:rsidR="00FD470D" w:rsidRPr="00E401BC">
            <w:rPr>
              <w:rFonts w:ascii="Open Sans" w:hAnsi="Open Sans" w:cs="Open Sans"/>
              <w:noProof/>
              <w:lang w:val="en-GB"/>
            </w:rPr>
            <w:t>[Course Sub-title]</w:t>
          </w:r>
          <w:r w:rsidRPr="00E401BC">
            <w:rPr>
              <w:rFonts w:ascii="Open Sans" w:hAnsi="Open Sans" w:cs="Open Sans"/>
              <w:lang w:val="en-GB"/>
            </w:rPr>
            <w:fldChar w:fldCharType="end"/>
          </w:r>
          <w:bookmarkEnd w:id="3"/>
        </w:p>
        <w:p w:rsidR="00A809C0" w:rsidRPr="00A809C0" w:rsidRDefault="00A809C0" w:rsidP="00A809C0">
          <w:pPr>
            <w:pStyle w:val="GuideVersion"/>
            <w:framePr w:wrap="around"/>
            <w:jc w:val="center"/>
            <w:rPr>
              <w:lang w:val="en-GB"/>
            </w:rPr>
          </w:pPr>
        </w:p>
        <w:p w:rsidR="00113BDF" w:rsidRPr="00113BDF" w:rsidRDefault="00113BDF" w:rsidP="000719EE">
          <w:pPr>
            <w:pStyle w:val="GuideVersion"/>
            <w:framePr w:wrap="around" w:hAnchor="page" w:x="1477" w:y="926"/>
            <w:rPr>
              <w:lang w:val="en-GB"/>
            </w:rPr>
          </w:pPr>
        </w:p>
        <w:p w:rsidR="001C6752" w:rsidRPr="00113BDF" w:rsidRDefault="000719EE" w:rsidP="000719EE">
          <w:pPr>
            <w:pStyle w:val="GuideVersion"/>
            <w:framePr w:wrap="around" w:hAnchor="page" w:x="1477" w:y="926"/>
            <w:rPr>
              <w:lang w:val="en-GB"/>
            </w:rPr>
          </w:pPr>
        </w:p>
      </w:sdtContent>
    </w:sdt>
    <w:bookmarkStart w:id="4" w:name="Text246"/>
    <w:p w:rsidR="00780455" w:rsidRPr="00E401BC" w:rsidRDefault="00427F85" w:rsidP="00780455">
      <w:pPr>
        <w:pStyle w:val="GuidePublishingInstitute"/>
        <w:framePr w:hSpace="181" w:wrap="around" w:yAlign="bottom"/>
        <w:shd w:val="solid" w:color="FFFFFF" w:fill="FFFFFF"/>
        <w:rPr>
          <w:rFonts w:ascii="Open Sans" w:hAnsi="Open Sans" w:cs="Open Sans"/>
          <w:color w:val="000080"/>
          <w:sz w:val="24"/>
          <w:szCs w:val="24"/>
        </w:rPr>
      </w:pPr>
      <w:r w:rsidRPr="00E401BC">
        <w:rPr>
          <w:rFonts w:ascii="Open Sans" w:hAnsi="Open Sans" w:cs="Open Sans"/>
          <w:color w:val="000080"/>
          <w:sz w:val="24"/>
          <w:szCs w:val="24"/>
        </w:rPr>
        <w:fldChar w:fldCharType="begin">
          <w:ffData>
            <w:name w:val="Text246"/>
            <w:enabled/>
            <w:calcOnExit w:val="0"/>
            <w:textInput>
              <w:default w:val="[Add institute name here]"/>
            </w:textInput>
          </w:ffData>
        </w:fldChar>
      </w:r>
      <w:r w:rsidR="0037666A" w:rsidRPr="00E401BC">
        <w:rPr>
          <w:rFonts w:ascii="Open Sans" w:hAnsi="Open Sans" w:cs="Open Sans"/>
          <w:color w:val="000080"/>
          <w:sz w:val="24"/>
          <w:szCs w:val="24"/>
        </w:rPr>
        <w:instrText xml:space="preserve"> FORMTEXT </w:instrText>
      </w:r>
      <w:r w:rsidRPr="00E401BC">
        <w:rPr>
          <w:rFonts w:ascii="Open Sans" w:hAnsi="Open Sans" w:cs="Open Sans"/>
          <w:color w:val="000080"/>
          <w:sz w:val="24"/>
          <w:szCs w:val="24"/>
        </w:rPr>
      </w:r>
      <w:r w:rsidRPr="00E401BC">
        <w:rPr>
          <w:rFonts w:ascii="Open Sans" w:hAnsi="Open Sans" w:cs="Open Sans"/>
          <w:color w:val="000080"/>
          <w:sz w:val="24"/>
          <w:szCs w:val="24"/>
        </w:rPr>
        <w:fldChar w:fldCharType="separate"/>
      </w:r>
      <w:r w:rsidR="00FD470D" w:rsidRPr="00E401BC">
        <w:rPr>
          <w:rFonts w:ascii="Open Sans" w:hAnsi="Open Sans" w:cs="Open Sans"/>
          <w:noProof/>
          <w:color w:val="000080"/>
          <w:sz w:val="24"/>
          <w:szCs w:val="24"/>
        </w:rPr>
        <w:t>[Add institute name here]</w:t>
      </w:r>
      <w:r w:rsidRPr="00E401BC">
        <w:rPr>
          <w:rFonts w:ascii="Open Sans" w:hAnsi="Open Sans" w:cs="Open Sans"/>
          <w:color w:val="000080"/>
          <w:sz w:val="24"/>
          <w:szCs w:val="24"/>
        </w:rPr>
        <w:fldChar w:fldCharType="end"/>
      </w:r>
      <w:bookmarkEnd w:id="4"/>
      <w:r w:rsidR="00780455" w:rsidRPr="00E401BC">
        <w:rPr>
          <w:rFonts w:ascii="Open Sans" w:hAnsi="Open Sans" w:cs="Open Sans"/>
          <w:color w:val="000080"/>
          <w:sz w:val="24"/>
          <w:szCs w:val="24"/>
        </w:rPr>
        <w:t xml:space="preserve"> </w:t>
      </w:r>
    </w:p>
    <w:bookmarkStart w:id="5" w:name="Text247"/>
    <w:p w:rsidR="00780455" w:rsidRPr="00E401BC" w:rsidRDefault="00427F85" w:rsidP="00780455">
      <w:pPr>
        <w:pStyle w:val="GuidePublishingInstitute2"/>
        <w:framePr w:hSpace="181" w:wrap="around" w:yAlign="bottom"/>
        <w:shd w:val="solid" w:color="FFFFFF" w:fill="FFFFFF"/>
        <w:rPr>
          <w:rFonts w:ascii="Open Sans" w:hAnsi="Open Sans" w:cs="Open Sans"/>
          <w:color w:val="000080"/>
          <w:sz w:val="24"/>
          <w:szCs w:val="24"/>
        </w:rPr>
      </w:pPr>
      <w:r w:rsidRPr="00E401BC">
        <w:rPr>
          <w:rFonts w:ascii="Open Sans" w:hAnsi="Open Sans" w:cs="Open Sans"/>
          <w:color w:val="000080"/>
          <w:sz w:val="24"/>
          <w:szCs w:val="24"/>
        </w:rPr>
        <w:fldChar w:fldCharType="begin">
          <w:ffData>
            <w:name w:val="Text247"/>
            <w:enabled/>
            <w:calcOnExit w:val="0"/>
            <w:textInput>
              <w:default w:val="[Add School/Department name here]"/>
            </w:textInput>
          </w:ffData>
        </w:fldChar>
      </w:r>
      <w:r w:rsidR="00780455" w:rsidRPr="00E401BC">
        <w:rPr>
          <w:rFonts w:ascii="Open Sans" w:hAnsi="Open Sans" w:cs="Open Sans"/>
          <w:color w:val="000080"/>
          <w:sz w:val="24"/>
          <w:szCs w:val="24"/>
        </w:rPr>
        <w:instrText xml:space="preserve"> FORMTEXT </w:instrText>
      </w:r>
      <w:r w:rsidRPr="00E401BC">
        <w:rPr>
          <w:rFonts w:ascii="Open Sans" w:hAnsi="Open Sans" w:cs="Open Sans"/>
          <w:color w:val="000080"/>
          <w:sz w:val="24"/>
          <w:szCs w:val="24"/>
        </w:rPr>
      </w:r>
      <w:r w:rsidRPr="00E401BC">
        <w:rPr>
          <w:rFonts w:ascii="Open Sans" w:hAnsi="Open Sans" w:cs="Open Sans"/>
          <w:color w:val="000080"/>
          <w:sz w:val="24"/>
          <w:szCs w:val="24"/>
        </w:rPr>
        <w:fldChar w:fldCharType="separate"/>
      </w:r>
      <w:r w:rsidR="00FD470D" w:rsidRPr="00E401BC">
        <w:rPr>
          <w:rFonts w:ascii="Open Sans" w:hAnsi="Open Sans" w:cs="Open Sans"/>
          <w:noProof/>
          <w:color w:val="000080"/>
          <w:sz w:val="24"/>
          <w:szCs w:val="24"/>
        </w:rPr>
        <w:t>[Add School/Department name here]</w:t>
      </w:r>
      <w:r w:rsidRPr="00E401BC">
        <w:rPr>
          <w:rFonts w:ascii="Open Sans" w:hAnsi="Open Sans" w:cs="Open Sans"/>
          <w:color w:val="000080"/>
          <w:sz w:val="24"/>
          <w:szCs w:val="24"/>
        </w:rPr>
        <w:fldChar w:fldCharType="end"/>
      </w:r>
      <w:bookmarkEnd w:id="5"/>
      <w:r w:rsidR="00780455" w:rsidRPr="00E401BC">
        <w:rPr>
          <w:rFonts w:ascii="Open Sans" w:hAnsi="Open Sans" w:cs="Open Sans"/>
          <w:color w:val="000080"/>
          <w:sz w:val="24"/>
          <w:szCs w:val="24"/>
        </w:rPr>
        <w:t xml:space="preserve"> </w:t>
      </w:r>
    </w:p>
    <w:p w:rsidR="001C6752" w:rsidRDefault="00AB5787" w:rsidP="00767516">
      <w:pPr>
        <w:pStyle w:val="BodyText"/>
        <w:sectPr w:rsidR="001C6752" w:rsidSect="0042456F">
          <w:headerReference w:type="first" r:id="rId12"/>
          <w:type w:val="oddPage"/>
          <w:pgSz w:w="11909" w:h="16834" w:code="9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rPr>
          <w:noProof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margin">
              <wp:posOffset>4057015</wp:posOffset>
            </wp:positionH>
            <wp:positionV relativeFrom="paragraph">
              <wp:posOffset>1955165</wp:posOffset>
            </wp:positionV>
            <wp:extent cx="1666240" cy="1454785"/>
            <wp:effectExtent l="0" t="0" r="0" b="0"/>
            <wp:wrapSquare wrapText="bothSides"/>
            <wp:docPr id="13347" name="Picture 13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7" name="logo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240" cy="1454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7634" w:rsidRDefault="00477634" w:rsidP="00767516">
      <w:pPr>
        <w:ind w:left="-2520"/>
      </w:pPr>
    </w:p>
    <w:p w:rsidR="00477634" w:rsidRDefault="00BB2242" w:rsidP="00BB2242">
      <w:pPr>
        <w:pStyle w:val="Heading2"/>
        <w:ind w:left="0"/>
      </w:pPr>
      <w:r>
        <w:t>Example 1: Text-based storyboard</w:t>
      </w:r>
      <w:r w:rsidR="00F519D9">
        <w:t xml:space="preserve"> template</w:t>
      </w:r>
    </w:p>
    <w:p w:rsidR="00BB2242" w:rsidRDefault="00BB2242" w:rsidP="0047763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7"/>
        <w:gridCol w:w="11297"/>
      </w:tblGrid>
      <w:tr w:rsidR="00BB2242" w:rsidRPr="00AF5BBB" w:rsidTr="003B799A">
        <w:trPr>
          <w:trHeight w:val="476"/>
        </w:trPr>
        <w:tc>
          <w:tcPr>
            <w:tcW w:w="949" w:type="pct"/>
            <w:shd w:val="clear" w:color="auto" w:fill="E0E0E0"/>
          </w:tcPr>
          <w:p w:rsidR="00BB2242" w:rsidRPr="00BD41E3" w:rsidRDefault="00BB2242" w:rsidP="003B799A">
            <w:pPr>
              <w:rPr>
                <w:rFonts w:cs="Arial"/>
                <w:b/>
                <w:color w:val="000000"/>
                <w:szCs w:val="24"/>
              </w:rPr>
            </w:pPr>
            <w:r w:rsidRPr="00BD41E3">
              <w:rPr>
                <w:rFonts w:cs="Arial"/>
                <w:b/>
                <w:color w:val="000000"/>
                <w:szCs w:val="24"/>
              </w:rPr>
              <w:t>TITLE</w:t>
            </w:r>
          </w:p>
        </w:tc>
        <w:tc>
          <w:tcPr>
            <w:tcW w:w="4051" w:type="pct"/>
            <w:shd w:val="clear" w:color="auto" w:fill="auto"/>
          </w:tcPr>
          <w:p w:rsidR="00BB2242" w:rsidRPr="00AF5BBB" w:rsidRDefault="00BB2242" w:rsidP="003B799A">
            <w:pPr>
              <w:rPr>
                <w:rFonts w:ascii="Stone Sans ITC Std Medium" w:hAnsi="Stone Sans ITC Std Medium" w:cs="Arial"/>
                <w:color w:val="000000"/>
                <w:szCs w:val="24"/>
              </w:rPr>
            </w:pPr>
            <w:r w:rsidRPr="00767516">
              <w:rPr>
                <w:b/>
              </w:rPr>
              <w:fldChar w:fldCharType="begin"/>
            </w:r>
            <w:r w:rsidRPr="00767516">
              <w:rPr>
                <w:b/>
              </w:rPr>
              <w:instrText xml:space="preserve"> STYLEREF  "Guide Title"  \* MERGEFORMAT </w:instrText>
            </w:r>
            <w:r w:rsidRPr="00767516">
              <w:rPr>
                <w:b/>
              </w:rPr>
              <w:fldChar w:fldCharType="separate"/>
            </w:r>
            <w:r w:rsidRPr="00767516">
              <w:rPr>
                <w:b/>
                <w:noProof/>
              </w:rPr>
              <w:t>[Add Course title here]</w:t>
            </w:r>
            <w:r w:rsidRPr="00767516">
              <w:rPr>
                <w:b/>
                <w:bCs/>
                <w:noProof/>
              </w:rPr>
              <w:fldChar w:fldCharType="end"/>
            </w:r>
          </w:p>
        </w:tc>
      </w:tr>
      <w:tr w:rsidR="00BB2242" w:rsidRPr="00AF5BBB" w:rsidTr="003B799A">
        <w:tc>
          <w:tcPr>
            <w:tcW w:w="949" w:type="pct"/>
            <w:shd w:val="clear" w:color="auto" w:fill="E0E0E0"/>
          </w:tcPr>
          <w:p w:rsidR="00BB2242" w:rsidRPr="00AF5BBB" w:rsidRDefault="00BB2242" w:rsidP="003B799A">
            <w:pPr>
              <w:rPr>
                <w:rFonts w:ascii="Stone Sans ITC Std Medium" w:hAnsi="Stone Sans ITC Std Medium" w:cs="Arial"/>
                <w:szCs w:val="24"/>
              </w:rPr>
            </w:pPr>
            <w:r w:rsidRPr="00BD41E3">
              <w:rPr>
                <w:b/>
              </w:rPr>
              <w:t>COURSE OBJECTIVES</w:t>
            </w:r>
            <w:r w:rsidRPr="00AF5BBB">
              <w:rPr>
                <w:rFonts w:ascii="Stone Sans ITC Std Medium" w:hAnsi="Stone Sans ITC Std Medium" w:cs="Arial"/>
                <w:szCs w:val="24"/>
              </w:rPr>
              <w:t>:</w:t>
            </w:r>
          </w:p>
        </w:tc>
        <w:tc>
          <w:tcPr>
            <w:tcW w:w="4051" w:type="pct"/>
            <w:shd w:val="clear" w:color="auto" w:fill="auto"/>
          </w:tcPr>
          <w:p w:rsidR="00BB2242" w:rsidRPr="00AF5BBB" w:rsidRDefault="00BB2242" w:rsidP="003B799A">
            <w:pPr>
              <w:spacing w:before="0" w:after="0"/>
              <w:rPr>
                <w:rFonts w:ascii="Stone Sans ITC Std Medium" w:hAnsi="Stone Sans ITC Std Medium" w:cs="Arial"/>
                <w:szCs w:val="24"/>
              </w:rPr>
            </w:pPr>
            <w:r>
              <w:t>List core learning objectives in this topic</w:t>
            </w:r>
          </w:p>
          <w:p w:rsidR="00BB2242" w:rsidRPr="00AF5BBB" w:rsidRDefault="00BB2242" w:rsidP="003B799A">
            <w:pPr>
              <w:spacing w:before="0" w:after="0"/>
              <w:ind w:left="720"/>
              <w:rPr>
                <w:rFonts w:ascii="Stone Sans ITC Std Medium" w:hAnsi="Stone Sans ITC Std Medium" w:cs="Arial"/>
                <w:szCs w:val="24"/>
              </w:rPr>
            </w:pPr>
          </w:p>
        </w:tc>
      </w:tr>
    </w:tbl>
    <w:p w:rsidR="00BB2242" w:rsidRDefault="00BB2242" w:rsidP="00477634"/>
    <w:p w:rsidR="00477634" w:rsidRPr="00477634" w:rsidRDefault="00477634" w:rsidP="00477634">
      <w:r>
        <w:rPr>
          <w:rFonts w:ascii="Stone Sans ITC Std Medium" w:eastAsiaTheme="majorEastAsia" w:hAnsi="Stone Sans ITC Std Medium" w:cstheme="majorBidi"/>
          <w:b/>
          <w:sz w:val="32"/>
          <w:szCs w:val="28"/>
        </w:rPr>
        <w:t>Deployment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6"/>
        <w:gridCol w:w="3476"/>
        <w:gridCol w:w="2823"/>
        <w:gridCol w:w="4749"/>
      </w:tblGrid>
      <w:tr w:rsidR="00477634" w:rsidRPr="00AF5BBB" w:rsidTr="003B799A">
        <w:tc>
          <w:tcPr>
            <w:tcW w:w="1038" w:type="pct"/>
            <w:shd w:val="clear" w:color="auto" w:fill="auto"/>
          </w:tcPr>
          <w:p w:rsidR="00477634" w:rsidRPr="00AF5BBB" w:rsidRDefault="00477634" w:rsidP="003B799A">
            <w:pPr>
              <w:rPr>
                <w:rFonts w:ascii="Stone Sans ITC Std Medium" w:hAnsi="Stone Sans ITC Std Medium" w:cs="Arial"/>
                <w:szCs w:val="24"/>
              </w:rPr>
            </w:pPr>
            <w:r w:rsidRPr="00AF5BBB">
              <w:rPr>
                <w:rFonts w:ascii="Stone Sans ITC Std Medium" w:hAnsi="Stone Sans ITC Std Medium" w:cs="Arial"/>
                <w:szCs w:val="24"/>
              </w:rPr>
              <w:t xml:space="preserve">LMS  </w:t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heck10"/>
            <w:r w:rsidRPr="00AF5BBB">
              <w:rPr>
                <w:rFonts w:ascii="Stone Sans ITC Std Medium" w:hAnsi="Stone Sans ITC Std Medium" w:cs="Arial"/>
                <w:szCs w:val="24"/>
              </w:rPr>
              <w:instrText xml:space="preserve"> FORMCHECKBOX </w:instrText>
            </w:r>
            <w:r w:rsidRPr="00AF5BBB">
              <w:rPr>
                <w:rFonts w:ascii="Stone Sans ITC Std Medium" w:hAnsi="Stone Sans ITC Std Medium" w:cs="Arial"/>
                <w:szCs w:val="24"/>
              </w:rPr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end"/>
            </w:r>
            <w:bookmarkEnd w:id="6"/>
          </w:p>
        </w:tc>
        <w:tc>
          <w:tcPr>
            <w:tcW w:w="1246" w:type="pct"/>
            <w:shd w:val="clear" w:color="auto" w:fill="auto"/>
          </w:tcPr>
          <w:p w:rsidR="00477634" w:rsidRPr="00AF5BBB" w:rsidRDefault="00477634" w:rsidP="003B799A">
            <w:pPr>
              <w:rPr>
                <w:rFonts w:ascii="Stone Sans ITC Std Medium" w:hAnsi="Stone Sans ITC Std Medium" w:cs="Arial"/>
                <w:szCs w:val="24"/>
              </w:rPr>
            </w:pPr>
            <w:r>
              <w:rPr>
                <w:rFonts w:ascii="Stone Sans ITC Std Medium" w:hAnsi="Stone Sans ITC Std Medium" w:cs="Arial"/>
                <w:szCs w:val="24"/>
              </w:rPr>
              <w:t>Mobile</w:t>
            </w:r>
            <w:r w:rsidRPr="00AF5BBB">
              <w:rPr>
                <w:rFonts w:ascii="Stone Sans ITC Std Medium" w:hAnsi="Stone Sans ITC Std Medium" w:cs="Arial"/>
                <w:szCs w:val="24"/>
              </w:rPr>
              <w:t xml:space="preserve"> </w:t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1"/>
            <w:r w:rsidRPr="00AF5BBB">
              <w:rPr>
                <w:rFonts w:ascii="Stone Sans ITC Std Medium" w:hAnsi="Stone Sans ITC Std Medium" w:cs="Arial"/>
                <w:szCs w:val="24"/>
              </w:rPr>
              <w:instrText xml:space="preserve"> FORMCHECKBOX </w:instrText>
            </w:r>
            <w:r w:rsidRPr="00AF5BBB">
              <w:rPr>
                <w:rFonts w:ascii="Stone Sans ITC Std Medium" w:hAnsi="Stone Sans ITC Std Medium" w:cs="Arial"/>
                <w:szCs w:val="24"/>
              </w:rPr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end"/>
            </w:r>
            <w:bookmarkEnd w:id="7"/>
          </w:p>
        </w:tc>
        <w:tc>
          <w:tcPr>
            <w:tcW w:w="1012" w:type="pct"/>
            <w:shd w:val="clear" w:color="auto" w:fill="auto"/>
          </w:tcPr>
          <w:p w:rsidR="00477634" w:rsidRPr="00AF5BBB" w:rsidRDefault="00477634" w:rsidP="003B799A">
            <w:pPr>
              <w:rPr>
                <w:rFonts w:ascii="Stone Sans ITC Std Medium" w:hAnsi="Stone Sans ITC Std Medium" w:cs="Arial"/>
                <w:szCs w:val="24"/>
              </w:rPr>
            </w:pPr>
            <w:r>
              <w:rPr>
                <w:rFonts w:ascii="Stone Sans ITC Std Medium" w:hAnsi="Stone Sans ITC Std Medium" w:cs="Arial"/>
                <w:szCs w:val="24"/>
              </w:rPr>
              <w:t>Print</w:t>
            </w:r>
            <w:r w:rsidRPr="00AF5BBB">
              <w:rPr>
                <w:rFonts w:ascii="Stone Sans ITC Std Medium" w:hAnsi="Stone Sans ITC Std Medium" w:cs="Arial"/>
                <w:szCs w:val="24"/>
              </w:rPr>
              <w:t xml:space="preserve"> </w:t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2"/>
            <w:r w:rsidRPr="00AF5BBB">
              <w:rPr>
                <w:rFonts w:ascii="Stone Sans ITC Std Medium" w:hAnsi="Stone Sans ITC Std Medium" w:cs="Arial"/>
                <w:szCs w:val="24"/>
              </w:rPr>
              <w:instrText xml:space="preserve"> FORMCHECKBOX </w:instrText>
            </w:r>
            <w:r w:rsidRPr="00AF5BBB">
              <w:rPr>
                <w:rFonts w:ascii="Stone Sans ITC Std Medium" w:hAnsi="Stone Sans ITC Std Medium" w:cs="Arial"/>
                <w:szCs w:val="24"/>
              </w:rPr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end"/>
            </w:r>
            <w:bookmarkEnd w:id="8"/>
          </w:p>
        </w:tc>
        <w:tc>
          <w:tcPr>
            <w:tcW w:w="1703" w:type="pct"/>
            <w:shd w:val="clear" w:color="auto" w:fill="auto"/>
          </w:tcPr>
          <w:p w:rsidR="00477634" w:rsidRPr="00AF5BBB" w:rsidRDefault="00477634" w:rsidP="003B799A">
            <w:pPr>
              <w:rPr>
                <w:rFonts w:ascii="Stone Sans ITC Std Medium" w:hAnsi="Stone Sans ITC Std Medium" w:cs="Arial"/>
                <w:szCs w:val="24"/>
              </w:rPr>
            </w:pPr>
            <w:r w:rsidRPr="00AF5BBB">
              <w:rPr>
                <w:rFonts w:ascii="Stone Sans ITC Std Medium" w:hAnsi="Stone Sans ITC Std Medium" w:cs="Arial"/>
                <w:szCs w:val="24"/>
              </w:rPr>
              <w:t xml:space="preserve">PowerPoint </w:t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3"/>
            <w:r w:rsidRPr="00AF5BBB">
              <w:rPr>
                <w:rFonts w:ascii="Stone Sans ITC Std Medium" w:hAnsi="Stone Sans ITC Std Medium" w:cs="Arial"/>
                <w:szCs w:val="24"/>
              </w:rPr>
              <w:instrText xml:space="preserve"> FORMCHECKBOX </w:instrText>
            </w:r>
            <w:r w:rsidRPr="00AF5BBB">
              <w:rPr>
                <w:rFonts w:ascii="Stone Sans ITC Std Medium" w:hAnsi="Stone Sans ITC Std Medium" w:cs="Arial"/>
                <w:szCs w:val="24"/>
              </w:rPr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end"/>
            </w:r>
            <w:bookmarkEnd w:id="9"/>
          </w:p>
        </w:tc>
      </w:tr>
    </w:tbl>
    <w:p w:rsidR="00477634" w:rsidRDefault="00477634" w:rsidP="00477634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34"/>
        <w:gridCol w:w="2588"/>
        <w:gridCol w:w="2605"/>
        <w:gridCol w:w="3268"/>
        <w:gridCol w:w="3149"/>
      </w:tblGrid>
      <w:tr w:rsidR="00105EF9" w:rsidTr="00AB5787">
        <w:tc>
          <w:tcPr>
            <w:tcW w:w="837" w:type="pct"/>
          </w:tcPr>
          <w:p w:rsidR="00105EF9" w:rsidRPr="00477634" w:rsidRDefault="00105EF9" w:rsidP="003B799A">
            <w:pPr>
              <w:rPr>
                <w:b/>
              </w:rPr>
            </w:pPr>
            <w:r w:rsidRPr="00477634">
              <w:rPr>
                <w:b/>
              </w:rPr>
              <w:t>LESSON TYPE</w:t>
            </w:r>
          </w:p>
        </w:tc>
        <w:tc>
          <w:tcPr>
            <w:tcW w:w="928" w:type="pct"/>
          </w:tcPr>
          <w:p w:rsidR="00105EF9" w:rsidRPr="00477634" w:rsidRDefault="00105EF9" w:rsidP="003B799A">
            <w:pPr>
              <w:rPr>
                <w:b/>
              </w:rPr>
            </w:pPr>
            <w:r w:rsidRPr="00477634">
              <w:rPr>
                <w:b/>
              </w:rPr>
              <w:t>FILES</w:t>
            </w:r>
          </w:p>
        </w:tc>
        <w:tc>
          <w:tcPr>
            <w:tcW w:w="934" w:type="pct"/>
          </w:tcPr>
          <w:p w:rsidR="00105EF9" w:rsidRDefault="00105EF9" w:rsidP="003B799A">
            <w:pPr>
              <w:rPr>
                <w:b/>
              </w:rPr>
            </w:pPr>
            <w:r>
              <w:rPr>
                <w:b/>
              </w:rPr>
              <w:t>VISUAL INSTRUCTIONS</w:t>
            </w:r>
          </w:p>
        </w:tc>
        <w:tc>
          <w:tcPr>
            <w:tcW w:w="1172" w:type="pct"/>
          </w:tcPr>
          <w:p w:rsidR="00105EF9" w:rsidRPr="00477634" w:rsidRDefault="00105EF9" w:rsidP="003B799A">
            <w:pPr>
              <w:rPr>
                <w:b/>
              </w:rPr>
            </w:pPr>
            <w:r>
              <w:rPr>
                <w:b/>
              </w:rPr>
              <w:t>ON SCREEN TEXT</w:t>
            </w:r>
          </w:p>
        </w:tc>
        <w:tc>
          <w:tcPr>
            <w:tcW w:w="1129" w:type="pct"/>
          </w:tcPr>
          <w:p w:rsidR="00105EF9" w:rsidRPr="00477634" w:rsidRDefault="00105EF9" w:rsidP="003B799A">
            <w:pPr>
              <w:rPr>
                <w:b/>
              </w:rPr>
            </w:pPr>
            <w:r w:rsidRPr="00477634">
              <w:rPr>
                <w:b/>
              </w:rPr>
              <w:t>AUDIO FILE NARRATION</w:t>
            </w:r>
          </w:p>
        </w:tc>
      </w:tr>
      <w:tr w:rsidR="00105EF9" w:rsidTr="00AB5787">
        <w:tc>
          <w:tcPr>
            <w:tcW w:w="837" w:type="pct"/>
          </w:tcPr>
          <w:p w:rsidR="00105EF9" w:rsidRPr="00AB5787" w:rsidRDefault="00105EF9" w:rsidP="00AB5787">
            <w:pPr>
              <w:rPr>
                <w:rStyle w:val="CustomBold"/>
              </w:rPr>
            </w:pPr>
            <w:r w:rsidRPr="00AB5787">
              <w:rPr>
                <w:rStyle w:val="CustomBold"/>
              </w:rPr>
              <w:t xml:space="preserve">e.g. Lecture, Quiz, Activity etc. </w:t>
            </w:r>
          </w:p>
        </w:tc>
        <w:tc>
          <w:tcPr>
            <w:tcW w:w="928" w:type="pct"/>
          </w:tcPr>
          <w:p w:rsidR="00105EF9" w:rsidRDefault="00105EF9" w:rsidP="00AB5787">
            <w:r>
              <w:t xml:space="preserve">e.g. Audio file  </w:t>
            </w:r>
            <w:r w:rsidR="004F04E6">
              <w:t>(.</w:t>
            </w:r>
            <w:r>
              <w:t>mp3</w:t>
            </w:r>
            <w:r w:rsidR="004F04E6">
              <w:t>)</w:t>
            </w:r>
            <w:r>
              <w:t xml:space="preserve">, Image file </w:t>
            </w:r>
            <w:r w:rsidR="004F04E6">
              <w:t xml:space="preserve">(.png, </w:t>
            </w:r>
            <w:r>
              <w:t>.jpg</w:t>
            </w:r>
            <w:r w:rsidR="004F04E6">
              <w:t>)</w:t>
            </w:r>
            <w:r w:rsidR="00763372">
              <w:t xml:space="preserve">, </w:t>
            </w:r>
            <w:r w:rsidR="004F04E6">
              <w:t xml:space="preserve">Video file (.mp4), </w:t>
            </w:r>
            <w:r w:rsidR="00763372">
              <w:t>QR codes</w:t>
            </w:r>
          </w:p>
        </w:tc>
        <w:tc>
          <w:tcPr>
            <w:tcW w:w="934" w:type="pct"/>
          </w:tcPr>
          <w:p w:rsidR="00105EF9" w:rsidRDefault="00105EF9" w:rsidP="00AB5787">
            <w:r>
              <w:t xml:space="preserve">List accompanying graphics, narration, timing notes and any other development instructions. </w:t>
            </w:r>
          </w:p>
        </w:tc>
        <w:tc>
          <w:tcPr>
            <w:tcW w:w="1172" w:type="pct"/>
          </w:tcPr>
          <w:p w:rsidR="00105EF9" w:rsidRDefault="00105EF9" w:rsidP="00105EF9">
            <w:pPr>
              <w:pStyle w:val="ListParagraph"/>
              <w:numPr>
                <w:ilvl w:val="0"/>
                <w:numId w:val="15"/>
              </w:numPr>
            </w:pPr>
            <w:r>
              <w:t xml:space="preserve">List format for any text that will appear on the screen. </w:t>
            </w:r>
          </w:p>
          <w:p w:rsidR="00105EF9" w:rsidRDefault="00105EF9" w:rsidP="00105EF9">
            <w:pPr>
              <w:pStyle w:val="ListParagraph"/>
              <w:numPr>
                <w:ilvl w:val="0"/>
                <w:numId w:val="15"/>
              </w:numPr>
            </w:pPr>
            <w:r>
              <w:t>Any text that will appear you the screen goes here. Text should be spell-checked before moving on to design.</w:t>
            </w:r>
          </w:p>
        </w:tc>
        <w:tc>
          <w:tcPr>
            <w:tcW w:w="1129" w:type="pct"/>
          </w:tcPr>
          <w:p w:rsidR="00105EF9" w:rsidRDefault="00105EF9" w:rsidP="00AB5787">
            <w:r>
              <w:t xml:space="preserve">All accompanying audio narration goes here. </w:t>
            </w:r>
          </w:p>
          <w:p w:rsidR="004F04E6" w:rsidRDefault="004F04E6" w:rsidP="00AB5787">
            <w:r>
              <w:t xml:space="preserve">Audio narration must be based on pre-written  narrative script. </w:t>
            </w:r>
          </w:p>
        </w:tc>
      </w:tr>
    </w:tbl>
    <w:p w:rsidR="00BB2242" w:rsidRDefault="00BB2242" w:rsidP="00BB2242">
      <w:pPr>
        <w:pStyle w:val="Heading2"/>
        <w:ind w:left="0"/>
      </w:pPr>
      <w:r>
        <w:lastRenderedPageBreak/>
        <w:t xml:space="preserve">Example </w:t>
      </w:r>
      <w:r>
        <w:t>2</w:t>
      </w:r>
      <w:r>
        <w:t xml:space="preserve">: </w:t>
      </w:r>
      <w:r>
        <w:t>Visual storyboard</w:t>
      </w:r>
      <w:r w:rsidR="007C5295">
        <w:t xml:space="preserve"> template</w:t>
      </w:r>
    </w:p>
    <w:p w:rsidR="00BB2242" w:rsidRDefault="00BB2242" w:rsidP="00BB2242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7"/>
        <w:gridCol w:w="11297"/>
      </w:tblGrid>
      <w:tr w:rsidR="00BB2242" w:rsidRPr="00AF5BBB" w:rsidTr="003B799A">
        <w:trPr>
          <w:trHeight w:val="476"/>
        </w:trPr>
        <w:tc>
          <w:tcPr>
            <w:tcW w:w="949" w:type="pct"/>
            <w:shd w:val="clear" w:color="auto" w:fill="E0E0E0"/>
          </w:tcPr>
          <w:p w:rsidR="00BB2242" w:rsidRPr="00BD41E3" w:rsidRDefault="00BB2242" w:rsidP="003B799A">
            <w:pPr>
              <w:rPr>
                <w:rFonts w:cs="Arial"/>
                <w:b/>
                <w:color w:val="000000"/>
                <w:szCs w:val="24"/>
              </w:rPr>
            </w:pPr>
            <w:r w:rsidRPr="00BD41E3">
              <w:rPr>
                <w:rFonts w:cs="Arial"/>
                <w:b/>
                <w:color w:val="000000"/>
                <w:szCs w:val="24"/>
              </w:rPr>
              <w:t>TITLE</w:t>
            </w:r>
          </w:p>
        </w:tc>
        <w:tc>
          <w:tcPr>
            <w:tcW w:w="4051" w:type="pct"/>
            <w:shd w:val="clear" w:color="auto" w:fill="auto"/>
          </w:tcPr>
          <w:p w:rsidR="00BB2242" w:rsidRPr="00AF5BBB" w:rsidRDefault="00BB2242" w:rsidP="003B799A">
            <w:pPr>
              <w:rPr>
                <w:rFonts w:ascii="Stone Sans ITC Std Medium" w:hAnsi="Stone Sans ITC Std Medium" w:cs="Arial"/>
                <w:color w:val="000000"/>
                <w:szCs w:val="24"/>
              </w:rPr>
            </w:pPr>
            <w:r w:rsidRPr="00767516">
              <w:rPr>
                <w:b/>
              </w:rPr>
              <w:fldChar w:fldCharType="begin"/>
            </w:r>
            <w:r w:rsidRPr="00767516">
              <w:rPr>
                <w:b/>
              </w:rPr>
              <w:instrText xml:space="preserve"> STYLEREF  "Guide Title"  \* MERGEFORMAT </w:instrText>
            </w:r>
            <w:r w:rsidRPr="00767516">
              <w:rPr>
                <w:b/>
              </w:rPr>
              <w:fldChar w:fldCharType="separate"/>
            </w:r>
            <w:r w:rsidRPr="00767516">
              <w:rPr>
                <w:b/>
                <w:noProof/>
              </w:rPr>
              <w:t>[Add Course title here]</w:t>
            </w:r>
            <w:r w:rsidRPr="00767516">
              <w:rPr>
                <w:b/>
                <w:bCs/>
                <w:noProof/>
              </w:rPr>
              <w:fldChar w:fldCharType="end"/>
            </w:r>
          </w:p>
        </w:tc>
      </w:tr>
      <w:tr w:rsidR="00BB2242" w:rsidRPr="00AF5BBB" w:rsidTr="003B799A">
        <w:tc>
          <w:tcPr>
            <w:tcW w:w="949" w:type="pct"/>
            <w:shd w:val="clear" w:color="auto" w:fill="E0E0E0"/>
          </w:tcPr>
          <w:p w:rsidR="00BB2242" w:rsidRPr="00AF5BBB" w:rsidRDefault="00BB2242" w:rsidP="003B799A">
            <w:pPr>
              <w:rPr>
                <w:rFonts w:ascii="Stone Sans ITC Std Medium" w:hAnsi="Stone Sans ITC Std Medium" w:cs="Arial"/>
                <w:szCs w:val="24"/>
              </w:rPr>
            </w:pPr>
            <w:r w:rsidRPr="00BD41E3">
              <w:rPr>
                <w:b/>
              </w:rPr>
              <w:t>COURSE OBJECTIVES</w:t>
            </w:r>
            <w:r w:rsidRPr="00AF5BBB">
              <w:rPr>
                <w:rFonts w:ascii="Stone Sans ITC Std Medium" w:hAnsi="Stone Sans ITC Std Medium" w:cs="Arial"/>
                <w:szCs w:val="24"/>
              </w:rPr>
              <w:t>:</w:t>
            </w:r>
          </w:p>
        </w:tc>
        <w:tc>
          <w:tcPr>
            <w:tcW w:w="4051" w:type="pct"/>
            <w:shd w:val="clear" w:color="auto" w:fill="auto"/>
          </w:tcPr>
          <w:p w:rsidR="00BB2242" w:rsidRPr="00AF5BBB" w:rsidRDefault="00BB2242" w:rsidP="003B799A">
            <w:pPr>
              <w:spacing w:before="0" w:after="0"/>
              <w:rPr>
                <w:rFonts w:ascii="Stone Sans ITC Std Medium" w:hAnsi="Stone Sans ITC Std Medium" w:cs="Arial"/>
                <w:szCs w:val="24"/>
              </w:rPr>
            </w:pPr>
            <w:r>
              <w:t>List core learning objectives in this topic</w:t>
            </w:r>
          </w:p>
          <w:p w:rsidR="00BB2242" w:rsidRPr="00AF5BBB" w:rsidRDefault="00BB2242" w:rsidP="003B799A">
            <w:pPr>
              <w:spacing w:before="0" w:after="0"/>
              <w:ind w:left="720"/>
              <w:rPr>
                <w:rFonts w:ascii="Stone Sans ITC Std Medium" w:hAnsi="Stone Sans ITC Std Medium" w:cs="Arial"/>
                <w:szCs w:val="24"/>
              </w:rPr>
            </w:pPr>
          </w:p>
        </w:tc>
      </w:tr>
    </w:tbl>
    <w:p w:rsidR="00BB2242" w:rsidRDefault="00BB2242" w:rsidP="00BB2242"/>
    <w:p w:rsidR="00BB2242" w:rsidRPr="00477634" w:rsidRDefault="00BB2242" w:rsidP="00BB2242">
      <w:r>
        <w:rPr>
          <w:rFonts w:ascii="Stone Sans ITC Std Medium" w:eastAsiaTheme="majorEastAsia" w:hAnsi="Stone Sans ITC Std Medium" w:cstheme="majorBidi"/>
          <w:b/>
          <w:sz w:val="32"/>
          <w:szCs w:val="28"/>
        </w:rPr>
        <w:t>Deployment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6"/>
        <w:gridCol w:w="3476"/>
        <w:gridCol w:w="2823"/>
        <w:gridCol w:w="4749"/>
      </w:tblGrid>
      <w:tr w:rsidR="00BB2242" w:rsidRPr="00AF5BBB" w:rsidTr="003B799A">
        <w:tc>
          <w:tcPr>
            <w:tcW w:w="1038" w:type="pct"/>
            <w:shd w:val="clear" w:color="auto" w:fill="auto"/>
          </w:tcPr>
          <w:p w:rsidR="00BB2242" w:rsidRPr="00AF5BBB" w:rsidRDefault="00BB2242" w:rsidP="003B799A">
            <w:pPr>
              <w:rPr>
                <w:rFonts w:ascii="Stone Sans ITC Std Medium" w:hAnsi="Stone Sans ITC Std Medium" w:cs="Arial"/>
                <w:szCs w:val="24"/>
              </w:rPr>
            </w:pPr>
            <w:r w:rsidRPr="00AF5BBB">
              <w:rPr>
                <w:rFonts w:ascii="Stone Sans ITC Std Medium" w:hAnsi="Stone Sans ITC Std Medium" w:cs="Arial"/>
                <w:szCs w:val="24"/>
              </w:rPr>
              <w:t xml:space="preserve">LMS  </w:t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F5BBB">
              <w:rPr>
                <w:rFonts w:ascii="Stone Sans ITC Std Medium" w:hAnsi="Stone Sans ITC Std Medium" w:cs="Arial"/>
                <w:szCs w:val="24"/>
              </w:rPr>
              <w:instrText xml:space="preserve"> FORMCHECKBOX </w:instrText>
            </w:r>
            <w:r w:rsidRPr="00AF5BBB">
              <w:rPr>
                <w:rFonts w:ascii="Stone Sans ITC Std Medium" w:hAnsi="Stone Sans ITC Std Medium" w:cs="Arial"/>
                <w:szCs w:val="24"/>
              </w:rPr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end"/>
            </w:r>
          </w:p>
        </w:tc>
        <w:tc>
          <w:tcPr>
            <w:tcW w:w="1246" w:type="pct"/>
            <w:shd w:val="clear" w:color="auto" w:fill="auto"/>
          </w:tcPr>
          <w:p w:rsidR="00BB2242" w:rsidRPr="00AF5BBB" w:rsidRDefault="00BB2242" w:rsidP="003B799A">
            <w:pPr>
              <w:rPr>
                <w:rFonts w:ascii="Stone Sans ITC Std Medium" w:hAnsi="Stone Sans ITC Std Medium" w:cs="Arial"/>
                <w:szCs w:val="24"/>
              </w:rPr>
            </w:pPr>
            <w:r>
              <w:rPr>
                <w:rFonts w:ascii="Stone Sans ITC Std Medium" w:hAnsi="Stone Sans ITC Std Medium" w:cs="Arial"/>
                <w:szCs w:val="24"/>
              </w:rPr>
              <w:t>Mobile</w:t>
            </w:r>
            <w:r w:rsidRPr="00AF5BBB">
              <w:rPr>
                <w:rFonts w:ascii="Stone Sans ITC Std Medium" w:hAnsi="Stone Sans ITC Std Medium" w:cs="Arial"/>
                <w:szCs w:val="24"/>
              </w:rPr>
              <w:t xml:space="preserve"> </w:t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5BBB">
              <w:rPr>
                <w:rFonts w:ascii="Stone Sans ITC Std Medium" w:hAnsi="Stone Sans ITC Std Medium" w:cs="Arial"/>
                <w:szCs w:val="24"/>
              </w:rPr>
              <w:instrText xml:space="preserve"> FORMCHECKBOX </w:instrText>
            </w:r>
            <w:r w:rsidRPr="00AF5BBB">
              <w:rPr>
                <w:rFonts w:ascii="Stone Sans ITC Std Medium" w:hAnsi="Stone Sans ITC Std Medium" w:cs="Arial"/>
                <w:szCs w:val="24"/>
              </w:rPr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end"/>
            </w:r>
          </w:p>
        </w:tc>
        <w:tc>
          <w:tcPr>
            <w:tcW w:w="1012" w:type="pct"/>
            <w:shd w:val="clear" w:color="auto" w:fill="auto"/>
          </w:tcPr>
          <w:p w:rsidR="00BB2242" w:rsidRPr="00AF5BBB" w:rsidRDefault="00BB2242" w:rsidP="003B799A">
            <w:pPr>
              <w:rPr>
                <w:rFonts w:ascii="Stone Sans ITC Std Medium" w:hAnsi="Stone Sans ITC Std Medium" w:cs="Arial"/>
                <w:szCs w:val="24"/>
              </w:rPr>
            </w:pPr>
            <w:r>
              <w:rPr>
                <w:rFonts w:ascii="Stone Sans ITC Std Medium" w:hAnsi="Stone Sans ITC Std Medium" w:cs="Arial"/>
                <w:szCs w:val="24"/>
              </w:rPr>
              <w:t>Print</w:t>
            </w:r>
            <w:r w:rsidRPr="00AF5BBB">
              <w:rPr>
                <w:rFonts w:ascii="Stone Sans ITC Std Medium" w:hAnsi="Stone Sans ITC Std Medium" w:cs="Arial"/>
                <w:szCs w:val="24"/>
              </w:rPr>
              <w:t xml:space="preserve"> </w:t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5BBB">
              <w:rPr>
                <w:rFonts w:ascii="Stone Sans ITC Std Medium" w:hAnsi="Stone Sans ITC Std Medium" w:cs="Arial"/>
                <w:szCs w:val="24"/>
              </w:rPr>
              <w:instrText xml:space="preserve"> FORMCHECKBOX </w:instrText>
            </w:r>
            <w:r w:rsidRPr="00AF5BBB">
              <w:rPr>
                <w:rFonts w:ascii="Stone Sans ITC Std Medium" w:hAnsi="Stone Sans ITC Std Medium" w:cs="Arial"/>
                <w:szCs w:val="24"/>
              </w:rPr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end"/>
            </w:r>
          </w:p>
        </w:tc>
        <w:tc>
          <w:tcPr>
            <w:tcW w:w="1703" w:type="pct"/>
            <w:shd w:val="clear" w:color="auto" w:fill="auto"/>
          </w:tcPr>
          <w:p w:rsidR="00BB2242" w:rsidRPr="00AF5BBB" w:rsidRDefault="00BB2242" w:rsidP="003B799A">
            <w:pPr>
              <w:rPr>
                <w:rFonts w:ascii="Stone Sans ITC Std Medium" w:hAnsi="Stone Sans ITC Std Medium" w:cs="Arial"/>
                <w:szCs w:val="24"/>
              </w:rPr>
            </w:pPr>
            <w:r w:rsidRPr="00AF5BBB">
              <w:rPr>
                <w:rFonts w:ascii="Stone Sans ITC Std Medium" w:hAnsi="Stone Sans ITC Std Medium" w:cs="Arial"/>
                <w:szCs w:val="24"/>
              </w:rPr>
              <w:t xml:space="preserve">PowerPoint </w:t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5BBB">
              <w:rPr>
                <w:rFonts w:ascii="Stone Sans ITC Std Medium" w:hAnsi="Stone Sans ITC Std Medium" w:cs="Arial"/>
                <w:szCs w:val="24"/>
              </w:rPr>
              <w:instrText xml:space="preserve"> FORMCHECKBOX </w:instrText>
            </w:r>
            <w:r w:rsidRPr="00AF5BBB">
              <w:rPr>
                <w:rFonts w:ascii="Stone Sans ITC Std Medium" w:hAnsi="Stone Sans ITC Std Medium" w:cs="Arial"/>
                <w:szCs w:val="24"/>
              </w:rPr>
            </w:r>
            <w:r w:rsidRPr="00AF5BBB">
              <w:rPr>
                <w:rFonts w:ascii="Stone Sans ITC Std Medium" w:hAnsi="Stone Sans ITC Std Medium" w:cs="Arial"/>
                <w:szCs w:val="24"/>
              </w:rPr>
              <w:fldChar w:fldCharType="end"/>
            </w:r>
          </w:p>
        </w:tc>
      </w:tr>
    </w:tbl>
    <w:p w:rsidR="00BB2242" w:rsidRDefault="00BB2242" w:rsidP="00BB2242"/>
    <w:tbl>
      <w:tblPr>
        <w:tblStyle w:val="TableGrid"/>
        <w:tblW w:w="13962" w:type="dxa"/>
        <w:tblLayout w:type="fixed"/>
        <w:tblLook w:val="04A0" w:firstRow="1" w:lastRow="0" w:firstColumn="1" w:lastColumn="0" w:noHBand="0" w:noVBand="1"/>
      </w:tblPr>
      <w:tblGrid>
        <w:gridCol w:w="2875"/>
        <w:gridCol w:w="4033"/>
        <w:gridCol w:w="3185"/>
        <w:gridCol w:w="3869"/>
      </w:tblGrid>
      <w:tr w:rsidR="00BB2242" w:rsidTr="00BB2242">
        <w:tc>
          <w:tcPr>
            <w:tcW w:w="6908" w:type="dxa"/>
            <w:gridSpan w:val="2"/>
          </w:tcPr>
          <w:p w:rsidR="00BB2242" w:rsidRPr="00BB2242" w:rsidRDefault="00BB2242" w:rsidP="00BB2242">
            <w:pPr>
              <w:rPr>
                <w:b/>
              </w:rPr>
            </w:pPr>
            <w:r w:rsidRPr="00BB2242">
              <w:rPr>
                <w:b/>
              </w:rPr>
              <w:t xml:space="preserve">Course </w:t>
            </w:r>
            <w:r>
              <w:rPr>
                <w:b/>
              </w:rPr>
              <w:t>Name</w:t>
            </w:r>
            <w:r w:rsidRPr="00BB2242">
              <w:rPr>
                <w:b/>
              </w:rPr>
              <w:t>:</w:t>
            </w:r>
            <w:r>
              <w:rPr>
                <w:b/>
              </w:rPr>
              <w:t>;</w:t>
            </w:r>
          </w:p>
        </w:tc>
        <w:tc>
          <w:tcPr>
            <w:tcW w:w="3185" w:type="dxa"/>
          </w:tcPr>
          <w:p w:rsidR="00BB2242" w:rsidRPr="00BB2242" w:rsidRDefault="00BB2242" w:rsidP="00BB2242">
            <w:pPr>
              <w:rPr>
                <w:b/>
              </w:rPr>
            </w:pPr>
            <w:r w:rsidRPr="00BB2242">
              <w:rPr>
                <w:b/>
              </w:rPr>
              <w:t>Module Name:</w:t>
            </w:r>
          </w:p>
        </w:tc>
        <w:tc>
          <w:tcPr>
            <w:tcW w:w="3869" w:type="dxa"/>
          </w:tcPr>
          <w:p w:rsidR="00BB2242" w:rsidRDefault="00BB2242" w:rsidP="00BB2242"/>
        </w:tc>
      </w:tr>
      <w:tr w:rsidR="00BB2242" w:rsidTr="00BB2242">
        <w:tc>
          <w:tcPr>
            <w:tcW w:w="2875" w:type="dxa"/>
          </w:tcPr>
          <w:p w:rsidR="00BB2242" w:rsidRPr="00BB2242" w:rsidRDefault="00BB2242" w:rsidP="00BB2242">
            <w:pPr>
              <w:rPr>
                <w:b/>
              </w:rPr>
            </w:pPr>
            <w:r w:rsidRPr="00BB2242">
              <w:rPr>
                <w:b/>
              </w:rPr>
              <w:t>Page No.:</w:t>
            </w:r>
          </w:p>
        </w:tc>
        <w:tc>
          <w:tcPr>
            <w:tcW w:w="4033" w:type="dxa"/>
          </w:tcPr>
          <w:p w:rsidR="00BB2242" w:rsidRDefault="00BB2242" w:rsidP="00BB2242">
            <w:r>
              <w:t>Title</w:t>
            </w:r>
          </w:p>
        </w:tc>
        <w:tc>
          <w:tcPr>
            <w:tcW w:w="3185" w:type="dxa"/>
          </w:tcPr>
          <w:p w:rsidR="00BB2242" w:rsidRPr="00BB2242" w:rsidRDefault="00BB2242" w:rsidP="00BB2242">
            <w:pPr>
              <w:rPr>
                <w:b/>
              </w:rPr>
            </w:pPr>
            <w:r w:rsidRPr="00BB2242">
              <w:rPr>
                <w:b/>
              </w:rPr>
              <w:t xml:space="preserve">Section Lesson No.: </w:t>
            </w:r>
          </w:p>
        </w:tc>
        <w:tc>
          <w:tcPr>
            <w:tcW w:w="3869" w:type="dxa"/>
          </w:tcPr>
          <w:p w:rsidR="00BB2242" w:rsidRPr="00BB2242" w:rsidRDefault="00BB2242" w:rsidP="00BB2242">
            <w:pPr>
              <w:rPr>
                <w:b/>
              </w:rPr>
            </w:pPr>
            <w:r w:rsidRPr="00BB2242">
              <w:rPr>
                <w:b/>
              </w:rPr>
              <w:t>Section Lesson Name:</w:t>
            </w:r>
          </w:p>
        </w:tc>
      </w:tr>
      <w:tr w:rsidR="00BB2242" w:rsidTr="00BB2242">
        <w:tc>
          <w:tcPr>
            <w:tcW w:w="6908" w:type="dxa"/>
            <w:gridSpan w:val="2"/>
          </w:tcPr>
          <w:p w:rsidR="00BB2242" w:rsidRDefault="00BB2242" w:rsidP="00BB2242">
            <w:r>
              <w:t>On-screen visuals/text</w:t>
            </w:r>
          </w:p>
        </w:tc>
        <w:tc>
          <w:tcPr>
            <w:tcW w:w="7054" w:type="dxa"/>
            <w:gridSpan w:val="2"/>
          </w:tcPr>
          <w:p w:rsidR="00BB2242" w:rsidRPr="00BB2242" w:rsidRDefault="00BB2242" w:rsidP="00BB2242">
            <w:r w:rsidRPr="00BB2242">
              <w:t>Narration</w:t>
            </w:r>
            <w:r w:rsidR="00613481">
              <w:t xml:space="preserve"> (based on script)</w:t>
            </w:r>
          </w:p>
          <w:p w:rsidR="00BB2242" w:rsidRPr="00BB2242" w:rsidRDefault="00BB2242" w:rsidP="00BB2242">
            <w:r w:rsidRPr="00BB2242">
              <w:t>1.</w:t>
            </w:r>
          </w:p>
          <w:p w:rsidR="00BB2242" w:rsidRDefault="00BB2242" w:rsidP="00BB2242">
            <w:r w:rsidRPr="00BB2242">
              <w:t>&lt;Information must be chunked in small pieces&gt;</w:t>
            </w:r>
          </w:p>
          <w:p w:rsidR="00BB2242" w:rsidRPr="00BB2242" w:rsidRDefault="00324E73" w:rsidP="00BB2242">
            <w:r w:rsidRPr="00324E73">
              <w:t>&lt;The slide can be divided if two closely related chunks of information are to be presented on the same slide. Ideally, one idea must be presented on one slide&gt;</w:t>
            </w:r>
          </w:p>
          <w:p w:rsidR="00BB2242" w:rsidRDefault="00BB2242" w:rsidP="00BB2242"/>
        </w:tc>
      </w:tr>
      <w:tr w:rsidR="00BB2242" w:rsidTr="00BB2242">
        <w:tc>
          <w:tcPr>
            <w:tcW w:w="6908" w:type="dxa"/>
            <w:gridSpan w:val="2"/>
          </w:tcPr>
          <w:p w:rsidR="00BB2242" w:rsidRDefault="00AF2B41" w:rsidP="00BB2242">
            <w:r>
              <w:t xml:space="preserve">Add new rows for each </w:t>
            </w:r>
            <w:r w:rsidR="007F1084">
              <w:t xml:space="preserve">new </w:t>
            </w:r>
            <w:r>
              <w:t>‘scene’</w:t>
            </w:r>
            <w:r w:rsidR="00324E73">
              <w:t xml:space="preserve"> or slide.</w:t>
            </w:r>
            <w:bookmarkStart w:id="10" w:name="_GoBack"/>
            <w:bookmarkEnd w:id="10"/>
          </w:p>
        </w:tc>
        <w:tc>
          <w:tcPr>
            <w:tcW w:w="7054" w:type="dxa"/>
            <w:gridSpan w:val="2"/>
          </w:tcPr>
          <w:p w:rsidR="00BB2242" w:rsidRPr="00BB2242" w:rsidRDefault="00BB2242" w:rsidP="00BB2242"/>
        </w:tc>
      </w:tr>
    </w:tbl>
    <w:p w:rsidR="00767516" w:rsidRPr="00477634" w:rsidRDefault="00767516" w:rsidP="00BB2242"/>
    <w:sectPr w:rsidR="00767516" w:rsidRPr="00477634" w:rsidSect="00BB2242">
      <w:footerReference w:type="even" r:id="rId14"/>
      <w:footerReference w:type="default" r:id="rId15"/>
      <w:type w:val="oddPage"/>
      <w:pgSz w:w="16834" w:h="11909" w:orient="landscape" w:code="9"/>
      <w:pgMar w:top="1440" w:right="1440" w:bottom="1440" w:left="1440" w:header="992" w:footer="992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D81" w:rsidRDefault="00CD5D81" w:rsidP="00DB4C67">
      <w:pPr>
        <w:spacing w:after="0"/>
      </w:pPr>
      <w:r>
        <w:separator/>
      </w:r>
    </w:p>
    <w:p w:rsidR="00CD5D81" w:rsidRDefault="00CD5D81"/>
    <w:p w:rsidR="00CD5D81" w:rsidRDefault="00CD5D81" w:rsidP="0006096D"/>
  </w:endnote>
  <w:endnote w:type="continuationSeparator" w:id="0">
    <w:p w:rsidR="00CD5D81" w:rsidRDefault="00CD5D81" w:rsidP="00DB4C67">
      <w:pPr>
        <w:spacing w:after="0"/>
      </w:pPr>
      <w:r>
        <w:continuationSeparator/>
      </w:r>
    </w:p>
    <w:p w:rsidR="00CD5D81" w:rsidRDefault="00CD5D81"/>
    <w:p w:rsidR="00CD5D81" w:rsidRDefault="00CD5D81" w:rsidP="000609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tone Sans ITC Std Medium">
    <w:panose1 w:val="00000000000000000000"/>
    <w:charset w:val="00"/>
    <w:family w:val="modern"/>
    <w:notTrueType/>
    <w:pitch w:val="variable"/>
    <w:sig w:usb0="800000AF" w:usb1="5000205B" w:usb2="00000004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18" w:space="0" w:color="666699"/>
      </w:tblBorders>
      <w:tblLook w:val="01E0" w:firstRow="1" w:lastRow="1" w:firstColumn="1" w:lastColumn="1" w:noHBand="0" w:noVBand="0"/>
    </w:tblPr>
    <w:tblGrid>
      <w:gridCol w:w="13478"/>
      <w:gridCol w:w="775"/>
    </w:tblGrid>
    <w:tr w:rsidR="00105EF9" w:rsidTr="003B799A">
      <w:tc>
        <w:tcPr>
          <w:tcW w:w="4728" w:type="pct"/>
          <w:tcBorders>
            <w:top w:val="nil"/>
            <w:left w:val="nil"/>
            <w:bottom w:val="single" w:sz="18" w:space="0" w:color="666699"/>
            <w:right w:val="single" w:sz="18" w:space="0" w:color="666699"/>
          </w:tcBorders>
        </w:tcPr>
        <w:p w:rsidR="00105EF9" w:rsidRPr="00864BCE" w:rsidRDefault="00105EF9" w:rsidP="00105EF9">
          <w:pPr>
            <w:pStyle w:val="Footer"/>
            <w:framePr w:w="14276" w:wrap="around" w:vAnchor="page" w:x="1415" w:y="11189"/>
            <w:tabs>
              <w:tab w:val="clear" w:pos="9072"/>
            </w:tabs>
            <w:spacing w:before="0" w:after="0"/>
            <w:ind w:right="40"/>
            <w:rPr>
              <w:rFonts w:ascii="Arial Narrow" w:hAnsi="Arial Narrow"/>
              <w:b/>
              <w:bCs/>
              <w:color w:val="000080"/>
              <w:sz w:val="12"/>
              <w:szCs w:val="12"/>
              <w:highlight w:val="yellow"/>
            </w:rPr>
          </w:pPr>
        </w:p>
      </w:tc>
      <w:tc>
        <w:tcPr>
          <w:tcW w:w="272" w:type="pct"/>
          <w:vMerge w:val="restart"/>
          <w:tcBorders>
            <w:top w:val="single" w:sz="18" w:space="0" w:color="666699"/>
            <w:left w:val="single" w:sz="18" w:space="0" w:color="666699"/>
            <w:bottom w:val="single" w:sz="18" w:space="0" w:color="666699"/>
            <w:right w:val="single" w:sz="18" w:space="0" w:color="666699"/>
          </w:tcBorders>
          <w:shd w:val="clear" w:color="auto" w:fill="auto"/>
          <w:vAlign w:val="center"/>
        </w:tcPr>
        <w:p w:rsidR="00105EF9" w:rsidRPr="00366843" w:rsidRDefault="00105EF9" w:rsidP="00105EF9">
          <w:pPr>
            <w:pStyle w:val="Footer"/>
            <w:framePr w:w="14276" w:wrap="around" w:vAnchor="page" w:x="1415" w:y="11189"/>
            <w:spacing w:before="0" w:after="0"/>
            <w:jc w:val="center"/>
            <w:rPr>
              <w:rStyle w:val="PageNumber"/>
              <w:rFonts w:ascii="Arial Narrow" w:hAnsi="Arial Narrow"/>
              <w:b/>
              <w:bCs/>
              <w:color w:val="000080"/>
              <w:sz w:val="22"/>
            </w:rPr>
          </w:pPr>
          <w:r w:rsidRPr="00366843">
            <w:rPr>
              <w:rStyle w:val="PageNumber"/>
              <w:rFonts w:ascii="Arial Narrow" w:hAnsi="Arial Narrow"/>
              <w:b/>
              <w:bCs/>
              <w:color w:val="000080"/>
              <w:sz w:val="22"/>
            </w:rPr>
            <w:fldChar w:fldCharType="begin"/>
          </w:r>
          <w:r w:rsidRPr="00366843">
            <w:rPr>
              <w:rStyle w:val="PageNumber"/>
              <w:rFonts w:ascii="Arial Narrow" w:hAnsi="Arial Narrow"/>
              <w:b/>
              <w:bCs/>
              <w:color w:val="000080"/>
              <w:sz w:val="22"/>
            </w:rPr>
            <w:instrText xml:space="preserve"> PAGE </w:instrText>
          </w:r>
          <w:r w:rsidRPr="00366843">
            <w:rPr>
              <w:rStyle w:val="PageNumber"/>
              <w:rFonts w:ascii="Arial Narrow" w:hAnsi="Arial Narrow"/>
              <w:b/>
              <w:bCs/>
              <w:color w:val="000080"/>
              <w:sz w:val="22"/>
            </w:rPr>
            <w:fldChar w:fldCharType="separate"/>
          </w:r>
          <w:r w:rsidR="00324E73">
            <w:rPr>
              <w:rStyle w:val="PageNumber"/>
              <w:rFonts w:ascii="Arial Narrow" w:hAnsi="Arial Narrow"/>
              <w:b/>
              <w:bCs/>
              <w:noProof/>
              <w:color w:val="000080"/>
              <w:sz w:val="22"/>
            </w:rPr>
            <w:t>2</w:t>
          </w:r>
          <w:r w:rsidRPr="00366843">
            <w:rPr>
              <w:rStyle w:val="PageNumber"/>
              <w:rFonts w:ascii="Arial Narrow" w:hAnsi="Arial Narrow"/>
              <w:b/>
              <w:bCs/>
              <w:color w:val="000080"/>
              <w:sz w:val="22"/>
            </w:rPr>
            <w:fldChar w:fldCharType="end"/>
          </w:r>
        </w:p>
      </w:tc>
    </w:tr>
    <w:tr w:rsidR="00105EF9" w:rsidTr="003B799A">
      <w:tc>
        <w:tcPr>
          <w:tcW w:w="4728" w:type="pct"/>
          <w:tcBorders>
            <w:top w:val="single" w:sz="18" w:space="0" w:color="666699"/>
            <w:left w:val="nil"/>
            <w:bottom w:val="nil"/>
            <w:right w:val="single" w:sz="18" w:space="0" w:color="666699"/>
          </w:tcBorders>
        </w:tcPr>
        <w:p w:rsidR="00105EF9" w:rsidRPr="00864BCE" w:rsidRDefault="00105EF9" w:rsidP="00105EF9">
          <w:pPr>
            <w:pStyle w:val="Footer"/>
            <w:framePr w:w="14276" w:wrap="around" w:vAnchor="page" w:x="1415" w:y="11189"/>
            <w:spacing w:before="0" w:after="0"/>
            <w:ind w:right="40"/>
            <w:rPr>
              <w:rFonts w:ascii="Arial Narrow" w:hAnsi="Arial Narrow"/>
              <w:b/>
              <w:bCs/>
              <w:color w:val="000080"/>
              <w:sz w:val="12"/>
              <w:szCs w:val="12"/>
              <w:highlight w:val="yellow"/>
            </w:rPr>
          </w:pPr>
        </w:p>
      </w:tc>
      <w:tc>
        <w:tcPr>
          <w:tcW w:w="272" w:type="pct"/>
          <w:vMerge/>
          <w:tcBorders>
            <w:top w:val="single" w:sz="18" w:space="0" w:color="666699"/>
            <w:left w:val="single" w:sz="18" w:space="0" w:color="666699"/>
            <w:bottom w:val="single" w:sz="18" w:space="0" w:color="666699"/>
            <w:right w:val="single" w:sz="18" w:space="0" w:color="666699"/>
          </w:tcBorders>
          <w:shd w:val="clear" w:color="auto" w:fill="auto"/>
        </w:tcPr>
        <w:p w:rsidR="00105EF9" w:rsidRPr="00366843" w:rsidRDefault="00105EF9" w:rsidP="00105EF9">
          <w:pPr>
            <w:pStyle w:val="Footer"/>
            <w:framePr w:w="14276" w:wrap="around" w:vAnchor="page" w:x="1415" w:y="11189"/>
            <w:spacing w:before="0" w:after="0"/>
            <w:ind w:right="40"/>
            <w:jc w:val="right"/>
            <w:rPr>
              <w:rStyle w:val="PageNumber"/>
              <w:rFonts w:ascii="Arial Narrow" w:hAnsi="Arial Narrow"/>
              <w:b/>
              <w:bCs/>
              <w:color w:val="000080"/>
              <w:sz w:val="22"/>
            </w:rPr>
          </w:pPr>
        </w:p>
      </w:tc>
    </w:tr>
  </w:tbl>
  <w:p w:rsidR="00105EF9" w:rsidRPr="00805E64" w:rsidRDefault="00105EF9" w:rsidP="00105EF9">
    <w:pPr>
      <w:pStyle w:val="Footer"/>
      <w:framePr w:w="14276" w:wrap="around" w:vAnchor="page" w:x="1415" w:y="11189"/>
      <w:spacing w:before="0" w:after="0"/>
      <w:ind w:right="40"/>
      <w:rPr>
        <w:sz w:val="2"/>
        <w:szCs w:val="2"/>
        <w:highlight w:val="yellow"/>
      </w:rPr>
    </w:pPr>
  </w:p>
  <w:p w:rsidR="00105EF9" w:rsidRPr="00105EF9" w:rsidRDefault="00105EF9" w:rsidP="00105EF9">
    <w:pPr>
      <w:pStyle w:val="Footer"/>
      <w:framePr w:wrap="aroun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18" w:space="0" w:color="666699"/>
      </w:tblBorders>
      <w:tblLook w:val="01E0" w:firstRow="1" w:lastRow="1" w:firstColumn="1" w:lastColumn="1" w:noHBand="0" w:noVBand="0"/>
    </w:tblPr>
    <w:tblGrid>
      <w:gridCol w:w="13478"/>
      <w:gridCol w:w="775"/>
    </w:tblGrid>
    <w:tr w:rsidR="000719EE" w:rsidTr="00BB2242">
      <w:tc>
        <w:tcPr>
          <w:tcW w:w="4728" w:type="pct"/>
          <w:tcBorders>
            <w:top w:val="nil"/>
            <w:left w:val="nil"/>
            <w:bottom w:val="single" w:sz="18" w:space="0" w:color="666699"/>
            <w:right w:val="single" w:sz="18" w:space="0" w:color="666699"/>
          </w:tcBorders>
        </w:tcPr>
        <w:p w:rsidR="000719EE" w:rsidRPr="00864BCE" w:rsidRDefault="000719EE" w:rsidP="00BB2242">
          <w:pPr>
            <w:pStyle w:val="Footer"/>
            <w:framePr w:w="14276" w:wrap="around" w:vAnchor="page" w:x="1415" w:y="11189"/>
            <w:tabs>
              <w:tab w:val="clear" w:pos="9072"/>
            </w:tabs>
            <w:spacing w:before="0" w:after="0"/>
            <w:ind w:right="40"/>
            <w:rPr>
              <w:rFonts w:ascii="Arial Narrow" w:hAnsi="Arial Narrow"/>
              <w:b/>
              <w:bCs/>
              <w:color w:val="000080"/>
              <w:sz w:val="12"/>
              <w:szCs w:val="12"/>
              <w:highlight w:val="yellow"/>
            </w:rPr>
          </w:pPr>
        </w:p>
      </w:tc>
      <w:tc>
        <w:tcPr>
          <w:tcW w:w="272" w:type="pct"/>
          <w:vMerge w:val="restart"/>
          <w:tcBorders>
            <w:top w:val="single" w:sz="18" w:space="0" w:color="666699"/>
            <w:left w:val="single" w:sz="18" w:space="0" w:color="666699"/>
            <w:bottom w:val="single" w:sz="18" w:space="0" w:color="666699"/>
            <w:right w:val="single" w:sz="18" w:space="0" w:color="666699"/>
          </w:tcBorders>
          <w:shd w:val="clear" w:color="auto" w:fill="auto"/>
          <w:vAlign w:val="center"/>
        </w:tcPr>
        <w:p w:rsidR="000719EE" w:rsidRPr="00366843" w:rsidRDefault="000719EE" w:rsidP="00BB2242">
          <w:pPr>
            <w:pStyle w:val="Footer"/>
            <w:framePr w:w="14276" w:wrap="around" w:vAnchor="page" w:x="1415" w:y="11189"/>
            <w:spacing w:before="0" w:after="0"/>
            <w:jc w:val="center"/>
            <w:rPr>
              <w:rStyle w:val="PageNumber"/>
              <w:rFonts w:ascii="Arial Narrow" w:hAnsi="Arial Narrow"/>
              <w:b/>
              <w:bCs/>
              <w:color w:val="000080"/>
              <w:sz w:val="22"/>
            </w:rPr>
          </w:pPr>
          <w:r w:rsidRPr="00366843">
            <w:rPr>
              <w:rStyle w:val="PageNumber"/>
              <w:rFonts w:ascii="Arial Narrow" w:hAnsi="Arial Narrow"/>
              <w:b/>
              <w:bCs/>
              <w:color w:val="000080"/>
              <w:sz w:val="22"/>
            </w:rPr>
            <w:fldChar w:fldCharType="begin"/>
          </w:r>
          <w:r w:rsidRPr="00366843">
            <w:rPr>
              <w:rStyle w:val="PageNumber"/>
              <w:rFonts w:ascii="Arial Narrow" w:hAnsi="Arial Narrow"/>
              <w:b/>
              <w:bCs/>
              <w:color w:val="000080"/>
              <w:sz w:val="22"/>
            </w:rPr>
            <w:instrText xml:space="preserve"> PAGE </w:instrText>
          </w:r>
          <w:r w:rsidRPr="00366843">
            <w:rPr>
              <w:rStyle w:val="PageNumber"/>
              <w:rFonts w:ascii="Arial Narrow" w:hAnsi="Arial Narrow"/>
              <w:b/>
              <w:bCs/>
              <w:color w:val="000080"/>
              <w:sz w:val="22"/>
            </w:rPr>
            <w:fldChar w:fldCharType="separate"/>
          </w:r>
          <w:r w:rsidR="00324E73">
            <w:rPr>
              <w:rStyle w:val="PageNumber"/>
              <w:rFonts w:ascii="Arial Narrow" w:hAnsi="Arial Narrow"/>
              <w:b/>
              <w:bCs/>
              <w:noProof/>
              <w:color w:val="000080"/>
              <w:sz w:val="22"/>
            </w:rPr>
            <w:t>3</w:t>
          </w:r>
          <w:r w:rsidRPr="00366843">
            <w:rPr>
              <w:rStyle w:val="PageNumber"/>
              <w:rFonts w:ascii="Arial Narrow" w:hAnsi="Arial Narrow"/>
              <w:b/>
              <w:bCs/>
              <w:color w:val="000080"/>
              <w:sz w:val="22"/>
            </w:rPr>
            <w:fldChar w:fldCharType="end"/>
          </w:r>
        </w:p>
      </w:tc>
    </w:tr>
    <w:tr w:rsidR="000719EE" w:rsidTr="00BB2242">
      <w:tc>
        <w:tcPr>
          <w:tcW w:w="4728" w:type="pct"/>
          <w:tcBorders>
            <w:top w:val="single" w:sz="18" w:space="0" w:color="666699"/>
            <w:left w:val="nil"/>
            <w:bottom w:val="nil"/>
            <w:right w:val="single" w:sz="18" w:space="0" w:color="666699"/>
          </w:tcBorders>
        </w:tcPr>
        <w:p w:rsidR="000719EE" w:rsidRPr="00864BCE" w:rsidRDefault="000719EE" w:rsidP="00BB2242">
          <w:pPr>
            <w:pStyle w:val="Footer"/>
            <w:framePr w:w="14276" w:wrap="around" w:vAnchor="page" w:x="1415" w:y="11189"/>
            <w:spacing w:before="0" w:after="0"/>
            <w:ind w:right="40"/>
            <w:rPr>
              <w:rFonts w:ascii="Arial Narrow" w:hAnsi="Arial Narrow"/>
              <w:b/>
              <w:bCs/>
              <w:color w:val="000080"/>
              <w:sz w:val="12"/>
              <w:szCs w:val="12"/>
              <w:highlight w:val="yellow"/>
            </w:rPr>
          </w:pPr>
        </w:p>
      </w:tc>
      <w:tc>
        <w:tcPr>
          <w:tcW w:w="272" w:type="pct"/>
          <w:vMerge/>
          <w:tcBorders>
            <w:top w:val="single" w:sz="18" w:space="0" w:color="666699"/>
            <w:left w:val="single" w:sz="18" w:space="0" w:color="666699"/>
            <w:bottom w:val="single" w:sz="18" w:space="0" w:color="666699"/>
            <w:right w:val="single" w:sz="18" w:space="0" w:color="666699"/>
          </w:tcBorders>
          <w:shd w:val="clear" w:color="auto" w:fill="auto"/>
        </w:tcPr>
        <w:p w:rsidR="000719EE" w:rsidRPr="00366843" w:rsidRDefault="000719EE" w:rsidP="00BB2242">
          <w:pPr>
            <w:pStyle w:val="Footer"/>
            <w:framePr w:w="14276" w:wrap="around" w:vAnchor="page" w:x="1415" w:y="11189"/>
            <w:spacing w:before="0" w:after="0"/>
            <w:ind w:right="40"/>
            <w:jc w:val="right"/>
            <w:rPr>
              <w:rStyle w:val="PageNumber"/>
              <w:rFonts w:ascii="Arial Narrow" w:hAnsi="Arial Narrow"/>
              <w:b/>
              <w:bCs/>
              <w:color w:val="000080"/>
              <w:sz w:val="22"/>
            </w:rPr>
          </w:pPr>
        </w:p>
      </w:tc>
    </w:tr>
  </w:tbl>
  <w:p w:rsidR="000719EE" w:rsidRPr="00805E64" w:rsidRDefault="000719EE" w:rsidP="00BB2242">
    <w:pPr>
      <w:pStyle w:val="Footer"/>
      <w:framePr w:w="14276" w:wrap="around" w:vAnchor="page" w:x="1415" w:y="11189"/>
      <w:spacing w:before="0" w:after="0"/>
      <w:ind w:right="40"/>
      <w:rPr>
        <w:sz w:val="2"/>
        <w:szCs w:val="2"/>
        <w:highlight w:val="yellow"/>
      </w:rPr>
    </w:pPr>
  </w:p>
  <w:p w:rsidR="000719EE" w:rsidRPr="00A30E1D" w:rsidRDefault="000719EE" w:rsidP="00580537">
    <w:pPr>
      <w:pStyle w:val="Footer"/>
      <w:framePr w:wrap="around"/>
      <w:rPr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D81" w:rsidRDefault="00CD5D81" w:rsidP="00DB4C67">
      <w:pPr>
        <w:spacing w:after="0"/>
      </w:pPr>
      <w:r>
        <w:separator/>
      </w:r>
    </w:p>
    <w:p w:rsidR="00CD5D81" w:rsidRDefault="00CD5D81"/>
    <w:p w:rsidR="00CD5D81" w:rsidRDefault="00CD5D81" w:rsidP="0006096D"/>
  </w:footnote>
  <w:footnote w:type="continuationSeparator" w:id="0">
    <w:p w:rsidR="00CD5D81" w:rsidRDefault="00CD5D81" w:rsidP="00DB4C67">
      <w:pPr>
        <w:spacing w:after="0"/>
      </w:pPr>
      <w:r>
        <w:continuationSeparator/>
      </w:r>
    </w:p>
    <w:p w:rsidR="00CD5D81" w:rsidRDefault="00CD5D81"/>
    <w:p w:rsidR="00CD5D81" w:rsidRDefault="00CD5D81" w:rsidP="0006096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bottom w:val="single" w:sz="18" w:space="0" w:color="666699"/>
      </w:tblBorders>
      <w:tblLayout w:type="fixed"/>
      <w:tblLook w:val="01E0" w:firstRow="1" w:lastRow="1" w:firstColumn="1" w:lastColumn="1" w:noHBand="0" w:noVBand="0"/>
    </w:tblPr>
    <w:tblGrid>
      <w:gridCol w:w="3544"/>
      <w:gridCol w:w="5670"/>
    </w:tblGrid>
    <w:tr w:rsidR="000719EE" w:rsidTr="001E26DA">
      <w:tc>
        <w:tcPr>
          <w:tcW w:w="3544" w:type="dxa"/>
        </w:tcPr>
        <w:p w:rsidR="000719EE" w:rsidRDefault="000719EE" w:rsidP="001E26DA">
          <w:pPr>
            <w:pStyle w:val="Header"/>
            <w:framePr w:h="421" w:hRule="exact" w:wrap="around"/>
            <w:tabs>
              <w:tab w:val="right" w:pos="8505"/>
              <w:tab w:val="right" w:pos="9072"/>
            </w:tabs>
            <w:spacing w:before="0" w:after="0"/>
            <w:rPr>
              <w:color w:val="000080"/>
            </w:rPr>
          </w:pPr>
        </w:p>
      </w:tc>
      <w:tc>
        <w:tcPr>
          <w:tcW w:w="5670" w:type="dxa"/>
          <w:shd w:val="clear" w:color="auto" w:fill="auto"/>
        </w:tcPr>
        <w:p w:rsidR="000719EE" w:rsidRDefault="000719EE" w:rsidP="001E26DA">
          <w:pPr>
            <w:pStyle w:val="Header"/>
            <w:framePr w:h="421" w:hRule="exact" w:wrap="around"/>
            <w:tabs>
              <w:tab w:val="right" w:pos="5454"/>
              <w:tab w:val="right" w:pos="8505"/>
              <w:tab w:val="right" w:pos="9072"/>
            </w:tabs>
            <w:spacing w:after="0"/>
            <w:rPr>
              <w:color w:val="000080"/>
            </w:rPr>
          </w:pPr>
          <w:r>
            <w:rPr>
              <w:color w:val="000080"/>
            </w:rPr>
            <w:tab/>
          </w:r>
          <w:fldSimple w:instr=" STYLEREF  &quot;Guide Title&quot;  \* MERGEFORMAT ">
            <w:r w:rsidR="00763372" w:rsidRPr="00763372">
              <w:rPr>
                <w:b w:val="0"/>
                <w:bCs/>
                <w:noProof/>
                <w:lang w:val="en-US"/>
              </w:rPr>
              <w:t>[</w:t>
            </w:r>
            <w:r w:rsidR="00763372">
              <w:rPr>
                <w:noProof/>
              </w:rPr>
              <w:t>Add Course title here]</w:t>
            </w:r>
          </w:fldSimple>
        </w:p>
      </w:tc>
    </w:tr>
  </w:tbl>
  <w:p w:rsidR="000719EE" w:rsidRDefault="000719EE" w:rsidP="001E26DA">
    <w:pPr>
      <w:pStyle w:val="Header"/>
      <w:framePr w:h="421" w:hRule="exact" w:wrap="aroun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9ACD8C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9D626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59D4A5B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BB369B7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BC6CFC3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3F40E430"/>
    <w:lvl w:ilvl="0">
      <w:start w:val="1"/>
      <w:numFmt w:val="bullet"/>
      <w:pStyle w:val="ListBullet2"/>
      <w:lvlText w:val=""/>
      <w:lvlJc w:val="left"/>
      <w:pPr>
        <w:ind w:left="720" w:hanging="360"/>
      </w:pPr>
      <w:rPr>
        <w:rFonts w:ascii="Wingdings 2" w:hAnsi="Wingdings 2" w:hint="default"/>
      </w:rPr>
    </w:lvl>
  </w:abstractNum>
  <w:abstractNum w:abstractNumId="6" w15:restartNumberingAfterBreak="0">
    <w:nsid w:val="FFFFFF88"/>
    <w:multiLevelType w:val="singleLevel"/>
    <w:tmpl w:val="C97626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49C8F3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3E75D66"/>
    <w:multiLevelType w:val="hybridMultilevel"/>
    <w:tmpl w:val="D39EF6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470627B"/>
    <w:multiLevelType w:val="hybridMultilevel"/>
    <w:tmpl w:val="FB1A9D80"/>
    <w:lvl w:ilvl="0" w:tplc="D2D0F992">
      <w:start w:val="1"/>
      <w:numFmt w:val="lowerLetter"/>
      <w:pStyle w:val="ListAlpha"/>
      <w:lvlText w:val="%1"/>
      <w:lvlJc w:val="left"/>
      <w:pPr>
        <w:ind w:left="1008" w:hanging="360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0" w15:restartNumberingAfterBreak="0">
    <w:nsid w:val="1CFB76A4"/>
    <w:multiLevelType w:val="multilevel"/>
    <w:tmpl w:val="D902B204"/>
    <w:lvl w:ilvl="0">
      <w:start w:val="1"/>
      <w:numFmt w:val="bullet"/>
      <w:pStyle w:val="List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132" w:hanging="432"/>
      </w:pPr>
    </w:lvl>
    <w:lvl w:ilvl="2">
      <w:start w:val="1"/>
      <w:numFmt w:val="decimal"/>
      <w:lvlText w:val="%1.%2.%3."/>
      <w:lvlJc w:val="left"/>
      <w:pPr>
        <w:tabs>
          <w:tab w:val="num" w:pos="1780"/>
        </w:tabs>
        <w:ind w:left="1564" w:hanging="504"/>
      </w:pPr>
    </w:lvl>
    <w:lvl w:ilvl="3">
      <w:start w:val="1"/>
      <w:numFmt w:val="decimal"/>
      <w:lvlText w:val="%1.%2.%3.%4."/>
      <w:lvlJc w:val="left"/>
      <w:pPr>
        <w:tabs>
          <w:tab w:val="num" w:pos="2140"/>
        </w:tabs>
        <w:ind w:left="2068" w:hanging="648"/>
      </w:pPr>
    </w:lvl>
    <w:lvl w:ilvl="4">
      <w:start w:val="1"/>
      <w:numFmt w:val="decimal"/>
      <w:lvlText w:val="%1.%2.%3.%4.%5."/>
      <w:lvlJc w:val="left"/>
      <w:pPr>
        <w:tabs>
          <w:tab w:val="num" w:pos="2860"/>
        </w:tabs>
        <w:ind w:left="2572" w:hanging="792"/>
      </w:pPr>
    </w:lvl>
    <w:lvl w:ilvl="5">
      <w:start w:val="1"/>
      <w:numFmt w:val="decimal"/>
      <w:lvlText w:val="%1.%2.%3.%4.%5.%6."/>
      <w:lvlJc w:val="left"/>
      <w:pPr>
        <w:tabs>
          <w:tab w:val="num" w:pos="3220"/>
        </w:tabs>
        <w:ind w:left="30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40"/>
        </w:tabs>
        <w:ind w:left="35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00"/>
        </w:tabs>
        <w:ind w:left="40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20"/>
        </w:tabs>
        <w:ind w:left="4660" w:hanging="1440"/>
      </w:pPr>
    </w:lvl>
  </w:abstractNum>
  <w:abstractNum w:abstractNumId="11" w15:restartNumberingAfterBreak="0">
    <w:nsid w:val="25DA4AC5"/>
    <w:multiLevelType w:val="hybridMultilevel"/>
    <w:tmpl w:val="75C813FA"/>
    <w:lvl w:ilvl="0" w:tplc="2EFAABD2">
      <w:start w:val="1"/>
      <w:numFmt w:val="upperRoman"/>
      <w:lvlText w:val="%1."/>
      <w:lvlJc w:val="right"/>
      <w:pPr>
        <w:ind w:left="1123" w:hanging="360"/>
      </w:pPr>
    </w:lvl>
    <w:lvl w:ilvl="1" w:tplc="04090019" w:tentative="1">
      <w:start w:val="1"/>
      <w:numFmt w:val="lowerLetter"/>
      <w:lvlText w:val="%2."/>
      <w:lvlJc w:val="left"/>
      <w:pPr>
        <w:ind w:left="1843" w:hanging="360"/>
      </w:pPr>
    </w:lvl>
    <w:lvl w:ilvl="2" w:tplc="0409001B" w:tentative="1">
      <w:start w:val="1"/>
      <w:numFmt w:val="lowerRoman"/>
      <w:lvlText w:val="%3."/>
      <w:lvlJc w:val="right"/>
      <w:pPr>
        <w:ind w:left="2563" w:hanging="180"/>
      </w:pPr>
    </w:lvl>
    <w:lvl w:ilvl="3" w:tplc="0409000F" w:tentative="1">
      <w:start w:val="1"/>
      <w:numFmt w:val="decimal"/>
      <w:lvlText w:val="%4."/>
      <w:lvlJc w:val="left"/>
      <w:pPr>
        <w:ind w:left="3283" w:hanging="360"/>
      </w:pPr>
    </w:lvl>
    <w:lvl w:ilvl="4" w:tplc="04090019" w:tentative="1">
      <w:start w:val="1"/>
      <w:numFmt w:val="lowerLetter"/>
      <w:lvlText w:val="%5."/>
      <w:lvlJc w:val="left"/>
      <w:pPr>
        <w:ind w:left="4003" w:hanging="360"/>
      </w:pPr>
    </w:lvl>
    <w:lvl w:ilvl="5" w:tplc="0409001B" w:tentative="1">
      <w:start w:val="1"/>
      <w:numFmt w:val="lowerRoman"/>
      <w:lvlText w:val="%6."/>
      <w:lvlJc w:val="right"/>
      <w:pPr>
        <w:ind w:left="4723" w:hanging="180"/>
      </w:pPr>
    </w:lvl>
    <w:lvl w:ilvl="6" w:tplc="0409000F" w:tentative="1">
      <w:start w:val="1"/>
      <w:numFmt w:val="decimal"/>
      <w:lvlText w:val="%7."/>
      <w:lvlJc w:val="left"/>
      <w:pPr>
        <w:ind w:left="5443" w:hanging="360"/>
      </w:pPr>
    </w:lvl>
    <w:lvl w:ilvl="7" w:tplc="04090019" w:tentative="1">
      <w:start w:val="1"/>
      <w:numFmt w:val="lowerLetter"/>
      <w:lvlText w:val="%8."/>
      <w:lvlJc w:val="left"/>
      <w:pPr>
        <w:ind w:left="6163" w:hanging="360"/>
      </w:pPr>
    </w:lvl>
    <w:lvl w:ilvl="8" w:tplc="040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12" w15:restartNumberingAfterBreak="0">
    <w:nsid w:val="2BD1331A"/>
    <w:multiLevelType w:val="hybridMultilevel"/>
    <w:tmpl w:val="BD8C575A"/>
    <w:lvl w:ilvl="0" w:tplc="1ACC8EC0">
      <w:start w:val="1"/>
      <w:numFmt w:val="lowerRoman"/>
      <w:pStyle w:val="ListNumber2"/>
      <w:lvlText w:val="%1"/>
      <w:lvlJc w:val="left"/>
      <w:pPr>
        <w:tabs>
          <w:tab w:val="num" w:pos="568"/>
        </w:tabs>
        <w:ind w:left="568" w:hanging="284"/>
      </w:pPr>
      <w:rPr>
        <w:rFonts w:ascii="Arial Narrow" w:hAnsi="Arial Narrow" w:hint="default"/>
        <w:b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1B630C"/>
    <w:multiLevelType w:val="hybridMultilevel"/>
    <w:tmpl w:val="79F890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0"/>
  </w:num>
  <w:num w:numId="9">
    <w:abstractNumId w:val="7"/>
  </w:num>
  <w:num w:numId="10">
    <w:abstractNumId w:val="11"/>
  </w:num>
  <w:num w:numId="11">
    <w:abstractNumId w:val="9"/>
  </w:num>
  <w:num w:numId="12">
    <w:abstractNumId w:val="12"/>
  </w:num>
  <w:num w:numId="13">
    <w:abstractNumId w:val="10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 style="mso-position-horizontal-relative:margin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CC2"/>
    <w:rsid w:val="00003E2B"/>
    <w:rsid w:val="00016E94"/>
    <w:rsid w:val="00020E00"/>
    <w:rsid w:val="00027EEF"/>
    <w:rsid w:val="000358D2"/>
    <w:rsid w:val="00045080"/>
    <w:rsid w:val="0005647B"/>
    <w:rsid w:val="0006096D"/>
    <w:rsid w:val="000719EE"/>
    <w:rsid w:val="00076286"/>
    <w:rsid w:val="0007649F"/>
    <w:rsid w:val="000951B4"/>
    <w:rsid w:val="00097F8F"/>
    <w:rsid w:val="000A3BA8"/>
    <w:rsid w:val="000A6EF9"/>
    <w:rsid w:val="000D7835"/>
    <w:rsid w:val="000E2C5F"/>
    <w:rsid w:val="000E3FEE"/>
    <w:rsid w:val="000E404E"/>
    <w:rsid w:val="00105EF9"/>
    <w:rsid w:val="0011012A"/>
    <w:rsid w:val="00112DE2"/>
    <w:rsid w:val="00113BDF"/>
    <w:rsid w:val="00114AAB"/>
    <w:rsid w:val="00135DDF"/>
    <w:rsid w:val="00143F9F"/>
    <w:rsid w:val="00156391"/>
    <w:rsid w:val="001626A6"/>
    <w:rsid w:val="001669F1"/>
    <w:rsid w:val="0016730E"/>
    <w:rsid w:val="00170AC5"/>
    <w:rsid w:val="001823E1"/>
    <w:rsid w:val="00193BEA"/>
    <w:rsid w:val="00194075"/>
    <w:rsid w:val="001955A8"/>
    <w:rsid w:val="001A235B"/>
    <w:rsid w:val="001A2739"/>
    <w:rsid w:val="001B6957"/>
    <w:rsid w:val="001C3716"/>
    <w:rsid w:val="001C38BA"/>
    <w:rsid w:val="001C6752"/>
    <w:rsid w:val="001D2E34"/>
    <w:rsid w:val="001E26DA"/>
    <w:rsid w:val="00203B15"/>
    <w:rsid w:val="00204BD9"/>
    <w:rsid w:val="00211C2B"/>
    <w:rsid w:val="0021338C"/>
    <w:rsid w:val="00215150"/>
    <w:rsid w:val="002176B0"/>
    <w:rsid w:val="00223751"/>
    <w:rsid w:val="00223DCA"/>
    <w:rsid w:val="0022529F"/>
    <w:rsid w:val="00226574"/>
    <w:rsid w:val="00226859"/>
    <w:rsid w:val="00254993"/>
    <w:rsid w:val="002549A3"/>
    <w:rsid w:val="00260BE4"/>
    <w:rsid w:val="00264C2B"/>
    <w:rsid w:val="00272CC1"/>
    <w:rsid w:val="002779FD"/>
    <w:rsid w:val="002A1EC1"/>
    <w:rsid w:val="002A30D4"/>
    <w:rsid w:val="002D3B12"/>
    <w:rsid w:val="002D7584"/>
    <w:rsid w:val="002E1C34"/>
    <w:rsid w:val="002F408F"/>
    <w:rsid w:val="00311A31"/>
    <w:rsid w:val="00317A99"/>
    <w:rsid w:val="0032261F"/>
    <w:rsid w:val="00324E73"/>
    <w:rsid w:val="00324F11"/>
    <w:rsid w:val="0033230A"/>
    <w:rsid w:val="00342F76"/>
    <w:rsid w:val="00367172"/>
    <w:rsid w:val="00372A6D"/>
    <w:rsid w:val="0037666A"/>
    <w:rsid w:val="00383244"/>
    <w:rsid w:val="00383EF2"/>
    <w:rsid w:val="00394B59"/>
    <w:rsid w:val="003A2ADD"/>
    <w:rsid w:val="003A6628"/>
    <w:rsid w:val="003C2213"/>
    <w:rsid w:val="003C4535"/>
    <w:rsid w:val="003C6FBC"/>
    <w:rsid w:val="003D0B26"/>
    <w:rsid w:val="003D7A13"/>
    <w:rsid w:val="004051E3"/>
    <w:rsid w:val="00405E2E"/>
    <w:rsid w:val="00413B36"/>
    <w:rsid w:val="00415FD2"/>
    <w:rsid w:val="00417325"/>
    <w:rsid w:val="00420C32"/>
    <w:rsid w:val="00424540"/>
    <w:rsid w:val="0042456F"/>
    <w:rsid w:val="00427F85"/>
    <w:rsid w:val="00436E0E"/>
    <w:rsid w:val="00441FC6"/>
    <w:rsid w:val="00442CBD"/>
    <w:rsid w:val="00470086"/>
    <w:rsid w:val="004754EC"/>
    <w:rsid w:val="00477634"/>
    <w:rsid w:val="00481441"/>
    <w:rsid w:val="00482384"/>
    <w:rsid w:val="00483291"/>
    <w:rsid w:val="00496A1F"/>
    <w:rsid w:val="004D0710"/>
    <w:rsid w:val="004E1882"/>
    <w:rsid w:val="004F04E6"/>
    <w:rsid w:val="00500B79"/>
    <w:rsid w:val="00505F89"/>
    <w:rsid w:val="0051647B"/>
    <w:rsid w:val="00527056"/>
    <w:rsid w:val="00535C32"/>
    <w:rsid w:val="005367CD"/>
    <w:rsid w:val="00570267"/>
    <w:rsid w:val="005709BB"/>
    <w:rsid w:val="00580537"/>
    <w:rsid w:val="00585970"/>
    <w:rsid w:val="00596E97"/>
    <w:rsid w:val="005A4A19"/>
    <w:rsid w:val="005A7D3D"/>
    <w:rsid w:val="005B33EC"/>
    <w:rsid w:val="005E6789"/>
    <w:rsid w:val="005F3D24"/>
    <w:rsid w:val="00610223"/>
    <w:rsid w:val="00613481"/>
    <w:rsid w:val="00613BD1"/>
    <w:rsid w:val="00617AA0"/>
    <w:rsid w:val="00620EA0"/>
    <w:rsid w:val="006225D1"/>
    <w:rsid w:val="00633FB2"/>
    <w:rsid w:val="00655EAA"/>
    <w:rsid w:val="0066098E"/>
    <w:rsid w:val="0066598A"/>
    <w:rsid w:val="00666A34"/>
    <w:rsid w:val="00677B11"/>
    <w:rsid w:val="00693EB0"/>
    <w:rsid w:val="006A4525"/>
    <w:rsid w:val="006A6ACB"/>
    <w:rsid w:val="006C09ED"/>
    <w:rsid w:val="006C0B08"/>
    <w:rsid w:val="006D2F7F"/>
    <w:rsid w:val="006F46F7"/>
    <w:rsid w:val="00705975"/>
    <w:rsid w:val="0072076B"/>
    <w:rsid w:val="00743361"/>
    <w:rsid w:val="00751819"/>
    <w:rsid w:val="00763372"/>
    <w:rsid w:val="00764D63"/>
    <w:rsid w:val="00767516"/>
    <w:rsid w:val="00776504"/>
    <w:rsid w:val="00780455"/>
    <w:rsid w:val="007963CD"/>
    <w:rsid w:val="007A5957"/>
    <w:rsid w:val="007B43B3"/>
    <w:rsid w:val="007B4A54"/>
    <w:rsid w:val="007C0213"/>
    <w:rsid w:val="007C5295"/>
    <w:rsid w:val="007D0867"/>
    <w:rsid w:val="007E5BFD"/>
    <w:rsid w:val="007F1084"/>
    <w:rsid w:val="007F57BF"/>
    <w:rsid w:val="00802E43"/>
    <w:rsid w:val="00803D15"/>
    <w:rsid w:val="00803E1C"/>
    <w:rsid w:val="00804384"/>
    <w:rsid w:val="00813633"/>
    <w:rsid w:val="00821DF3"/>
    <w:rsid w:val="00835D98"/>
    <w:rsid w:val="008847F4"/>
    <w:rsid w:val="008968F0"/>
    <w:rsid w:val="008A0DCE"/>
    <w:rsid w:val="008A5408"/>
    <w:rsid w:val="008A754E"/>
    <w:rsid w:val="008B1837"/>
    <w:rsid w:val="008C5749"/>
    <w:rsid w:val="008D62DE"/>
    <w:rsid w:val="00922A9C"/>
    <w:rsid w:val="009248E0"/>
    <w:rsid w:val="00925B56"/>
    <w:rsid w:val="009300A3"/>
    <w:rsid w:val="00937E2E"/>
    <w:rsid w:val="00941DC4"/>
    <w:rsid w:val="009668BA"/>
    <w:rsid w:val="00966A50"/>
    <w:rsid w:val="00984EF7"/>
    <w:rsid w:val="00997AC5"/>
    <w:rsid w:val="009B10C2"/>
    <w:rsid w:val="009D530F"/>
    <w:rsid w:val="009E3705"/>
    <w:rsid w:val="009F0EA1"/>
    <w:rsid w:val="00A01421"/>
    <w:rsid w:val="00A03551"/>
    <w:rsid w:val="00A17360"/>
    <w:rsid w:val="00A540AD"/>
    <w:rsid w:val="00A77425"/>
    <w:rsid w:val="00A809C0"/>
    <w:rsid w:val="00A849F8"/>
    <w:rsid w:val="00A85490"/>
    <w:rsid w:val="00A90BB2"/>
    <w:rsid w:val="00AB5514"/>
    <w:rsid w:val="00AB5787"/>
    <w:rsid w:val="00AC7302"/>
    <w:rsid w:val="00AE3442"/>
    <w:rsid w:val="00AF2B41"/>
    <w:rsid w:val="00B11ED1"/>
    <w:rsid w:val="00B13757"/>
    <w:rsid w:val="00B35DE8"/>
    <w:rsid w:val="00B37580"/>
    <w:rsid w:val="00B40BD6"/>
    <w:rsid w:val="00B55793"/>
    <w:rsid w:val="00B6041B"/>
    <w:rsid w:val="00B740A2"/>
    <w:rsid w:val="00B83169"/>
    <w:rsid w:val="00B87D3F"/>
    <w:rsid w:val="00B91F6C"/>
    <w:rsid w:val="00B92FB3"/>
    <w:rsid w:val="00BB2242"/>
    <w:rsid w:val="00BB5291"/>
    <w:rsid w:val="00BC237D"/>
    <w:rsid w:val="00BC267E"/>
    <w:rsid w:val="00BC64D9"/>
    <w:rsid w:val="00BD41E3"/>
    <w:rsid w:val="00BD5528"/>
    <w:rsid w:val="00BD6358"/>
    <w:rsid w:val="00BD7CCE"/>
    <w:rsid w:val="00BF4E2F"/>
    <w:rsid w:val="00C022F8"/>
    <w:rsid w:val="00C0587B"/>
    <w:rsid w:val="00C11FB6"/>
    <w:rsid w:val="00C24AF5"/>
    <w:rsid w:val="00C27465"/>
    <w:rsid w:val="00C50F17"/>
    <w:rsid w:val="00C52B7D"/>
    <w:rsid w:val="00C60111"/>
    <w:rsid w:val="00C64358"/>
    <w:rsid w:val="00C7316B"/>
    <w:rsid w:val="00CB1164"/>
    <w:rsid w:val="00CC35C7"/>
    <w:rsid w:val="00CC6365"/>
    <w:rsid w:val="00CD5D81"/>
    <w:rsid w:val="00CE35FF"/>
    <w:rsid w:val="00CE4991"/>
    <w:rsid w:val="00CE6478"/>
    <w:rsid w:val="00CF79B0"/>
    <w:rsid w:val="00D0199E"/>
    <w:rsid w:val="00D111E8"/>
    <w:rsid w:val="00D1485B"/>
    <w:rsid w:val="00D313F5"/>
    <w:rsid w:val="00D501D1"/>
    <w:rsid w:val="00D604E0"/>
    <w:rsid w:val="00D61595"/>
    <w:rsid w:val="00D64DD4"/>
    <w:rsid w:val="00D67B89"/>
    <w:rsid w:val="00D70493"/>
    <w:rsid w:val="00D74E7C"/>
    <w:rsid w:val="00D83209"/>
    <w:rsid w:val="00D93AE7"/>
    <w:rsid w:val="00DB0523"/>
    <w:rsid w:val="00DB0AA4"/>
    <w:rsid w:val="00DB4C67"/>
    <w:rsid w:val="00DC03B0"/>
    <w:rsid w:val="00DC4E77"/>
    <w:rsid w:val="00DF1C71"/>
    <w:rsid w:val="00DF21B3"/>
    <w:rsid w:val="00DF2A05"/>
    <w:rsid w:val="00DF7112"/>
    <w:rsid w:val="00E034EB"/>
    <w:rsid w:val="00E31F61"/>
    <w:rsid w:val="00E401BC"/>
    <w:rsid w:val="00E4763A"/>
    <w:rsid w:val="00E51675"/>
    <w:rsid w:val="00E702ED"/>
    <w:rsid w:val="00E75371"/>
    <w:rsid w:val="00E84785"/>
    <w:rsid w:val="00E87E6F"/>
    <w:rsid w:val="00EA0C81"/>
    <w:rsid w:val="00EA5F77"/>
    <w:rsid w:val="00EC7819"/>
    <w:rsid w:val="00ED5C22"/>
    <w:rsid w:val="00EF1003"/>
    <w:rsid w:val="00EF617E"/>
    <w:rsid w:val="00F00EDF"/>
    <w:rsid w:val="00F22AE3"/>
    <w:rsid w:val="00F25749"/>
    <w:rsid w:val="00F46C2A"/>
    <w:rsid w:val="00F5172E"/>
    <w:rsid w:val="00F519D9"/>
    <w:rsid w:val="00F607F6"/>
    <w:rsid w:val="00F62CC2"/>
    <w:rsid w:val="00F80ECB"/>
    <w:rsid w:val="00F84446"/>
    <w:rsid w:val="00F938E4"/>
    <w:rsid w:val="00FA021A"/>
    <w:rsid w:val="00FC4A87"/>
    <w:rsid w:val="00FC66BD"/>
    <w:rsid w:val="00FD470D"/>
    <w:rsid w:val="00FE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margin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0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25D1"/>
    <w:pPr>
      <w:spacing w:before="120" w:after="120" w:line="240" w:lineRule="auto"/>
    </w:pPr>
    <w:rPr>
      <w:rFonts w:ascii="Cambria" w:hAnsi="Cambria"/>
      <w:sz w:val="24"/>
    </w:rPr>
  </w:style>
  <w:style w:type="paragraph" w:styleId="Heading1">
    <w:name w:val="heading 1"/>
    <w:basedOn w:val="HeadingBase"/>
    <w:next w:val="Heading2"/>
    <w:link w:val="Heading1Char"/>
    <w:uiPriority w:val="9"/>
    <w:qFormat/>
    <w:rsid w:val="00E401BC"/>
    <w:pPr>
      <w:keepNext/>
      <w:keepLines/>
      <w:spacing w:before="480" w:after="240" w:line="240" w:lineRule="auto"/>
      <w:ind w:left="-2549"/>
      <w:outlineLvl w:val="0"/>
    </w:pPr>
    <w:rPr>
      <w:color w:val="000080"/>
      <w:sz w:val="40"/>
    </w:rPr>
  </w:style>
  <w:style w:type="paragraph" w:styleId="Heading2">
    <w:name w:val="heading 2"/>
    <w:basedOn w:val="HeadingBase"/>
    <w:next w:val="BodyText"/>
    <w:link w:val="Heading2Char"/>
    <w:uiPriority w:val="9"/>
    <w:unhideWhenUsed/>
    <w:qFormat/>
    <w:rsid w:val="00E401BC"/>
    <w:pPr>
      <w:keepNext/>
      <w:keepLines/>
      <w:pBdr>
        <w:top w:val="threeDEngrave" w:sz="12" w:space="1" w:color="auto"/>
      </w:pBdr>
      <w:spacing w:before="480" w:after="240" w:line="240" w:lineRule="auto"/>
      <w:ind w:left="-2549" w:right="3658"/>
      <w:outlineLvl w:val="1"/>
    </w:pPr>
    <w:rPr>
      <w:bCs w:val="0"/>
      <w:sz w:val="40"/>
      <w:szCs w:val="26"/>
    </w:rPr>
  </w:style>
  <w:style w:type="paragraph" w:styleId="Heading3">
    <w:name w:val="heading 3"/>
    <w:basedOn w:val="HeadingBase"/>
    <w:next w:val="Normal"/>
    <w:link w:val="Heading3Char"/>
    <w:uiPriority w:val="9"/>
    <w:unhideWhenUsed/>
    <w:qFormat/>
    <w:rsid w:val="00BD41E3"/>
    <w:pPr>
      <w:keepNext/>
      <w:keepLines/>
      <w:spacing w:before="200" w:after="0"/>
      <w:outlineLvl w:val="2"/>
    </w:pPr>
    <w:rPr>
      <w:rFonts w:ascii="Stone Sans ITC Std Medium" w:hAnsi="Stone Sans ITC Std Medium"/>
      <w:bCs w:val="0"/>
      <w:sz w:val="32"/>
    </w:rPr>
  </w:style>
  <w:style w:type="paragraph" w:styleId="Heading4">
    <w:name w:val="heading 4"/>
    <w:basedOn w:val="HeadingBase"/>
    <w:next w:val="BodyText"/>
    <w:link w:val="Heading4Char"/>
    <w:uiPriority w:val="9"/>
    <w:qFormat/>
    <w:rsid w:val="00B37580"/>
    <w:pPr>
      <w:keepNext/>
      <w:keepLines/>
      <w:spacing w:before="160" w:after="120" w:line="240" w:lineRule="auto"/>
      <w:ind w:left="0"/>
      <w:outlineLvl w:val="3"/>
    </w:pPr>
    <w:rPr>
      <w:rFonts w:ascii="Arial Narrow" w:hAnsi="Arial Narrow"/>
      <w:bCs w:val="0"/>
      <w:iCs/>
      <w:sz w:val="28"/>
    </w:rPr>
  </w:style>
  <w:style w:type="paragraph" w:styleId="Heading5">
    <w:name w:val="heading 5"/>
    <w:basedOn w:val="HeadingBase"/>
    <w:next w:val="BodyText"/>
    <w:link w:val="Heading5Char"/>
    <w:uiPriority w:val="9"/>
    <w:qFormat/>
    <w:rsid w:val="004051E3"/>
    <w:pPr>
      <w:keepNext/>
      <w:keepLines/>
      <w:spacing w:before="120" w:after="120" w:line="240" w:lineRule="auto"/>
      <w:ind w:left="0"/>
      <w:outlineLvl w:val="4"/>
    </w:pPr>
    <w:rPr>
      <w:rFonts w:ascii="Arial Narrow" w:hAnsi="Arial Narrow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051E3"/>
    <w:pPr>
      <w:keepNext/>
      <w:keepLines/>
      <w:spacing w:before="0" w:after="0"/>
      <w:ind w:left="1814"/>
      <w:outlineLvl w:val="5"/>
    </w:pPr>
    <w:rPr>
      <w:rFonts w:eastAsiaTheme="majorEastAsia" w:cstheme="majorBidi"/>
      <w:b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4051E3"/>
    <w:pPr>
      <w:keepNext/>
      <w:keepLines/>
      <w:spacing w:before="200" w:after="0"/>
      <w:ind w:left="1814"/>
      <w:outlineLvl w:val="6"/>
    </w:pPr>
    <w:rPr>
      <w:rFonts w:ascii="Arial Narrow" w:eastAsiaTheme="majorEastAsia" w:hAnsi="Arial Narrow" w:cstheme="majorBidi"/>
      <w:b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4051E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rsid w:val="004051E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847F4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847F4"/>
  </w:style>
  <w:style w:type="paragraph" w:styleId="BalloonText">
    <w:name w:val="Balloon Text"/>
    <w:basedOn w:val="Normal"/>
    <w:link w:val="BalloonTextChar"/>
    <w:uiPriority w:val="99"/>
    <w:semiHidden/>
    <w:unhideWhenUsed/>
    <w:rsid w:val="008847F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7F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6225D1"/>
    <w:pPr>
      <w:spacing w:before="240"/>
    </w:pPr>
  </w:style>
  <w:style w:type="character" w:customStyle="1" w:styleId="BodyTextChar">
    <w:name w:val="Body Text Char"/>
    <w:basedOn w:val="DefaultParagraphFont"/>
    <w:link w:val="BodyText"/>
    <w:rsid w:val="006225D1"/>
    <w:rPr>
      <w:rFonts w:ascii="Cambria" w:hAnsi="Cambria"/>
      <w:sz w:val="24"/>
    </w:rPr>
  </w:style>
  <w:style w:type="paragraph" w:customStyle="1" w:styleId="GuidePublishingInstitute">
    <w:name w:val="Guide Publishing Institute"/>
    <w:basedOn w:val="GuideVersion"/>
    <w:semiHidden/>
    <w:qFormat/>
    <w:rsid w:val="0037666A"/>
    <w:pPr>
      <w:framePr w:wrap="around" w:vAnchor="margin" w:hAnchor="margin" w:xAlign="right"/>
      <w:spacing w:before="0" w:after="0"/>
    </w:pPr>
    <w:rPr>
      <w:rFonts w:ascii="Arial Narrow" w:hAnsi="Arial Narrow"/>
      <w:sz w:val="28"/>
    </w:rPr>
  </w:style>
  <w:style w:type="paragraph" w:customStyle="1" w:styleId="GuidePublishingInstitute2">
    <w:name w:val="Guide Publishing Institute 2"/>
    <w:basedOn w:val="GuidePublishingInstitute"/>
    <w:semiHidden/>
    <w:qFormat/>
    <w:rsid w:val="00D83209"/>
    <w:pPr>
      <w:framePr w:wrap="around"/>
    </w:pPr>
  </w:style>
  <w:style w:type="paragraph" w:customStyle="1" w:styleId="BodyTextRightAligned">
    <w:name w:val="Body Text (Right Aligned)"/>
    <w:basedOn w:val="Normal"/>
    <w:rsid w:val="006225D1"/>
    <w:pPr>
      <w:framePr w:w="9374" w:hSpace="187" w:wrap="around" w:hAnchor="page" w:x="1081" w:yAlign="bottom"/>
      <w:spacing w:before="0" w:after="0"/>
      <w:jc w:val="right"/>
    </w:pPr>
  </w:style>
  <w:style w:type="table" w:styleId="TableGrid">
    <w:name w:val="Table Grid"/>
    <w:basedOn w:val="TableNormal"/>
    <w:rsid w:val="004245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GuideType">
    <w:name w:val="Guide Type"/>
    <w:basedOn w:val="BodyText"/>
    <w:rsid w:val="00E401BC"/>
    <w:pPr>
      <w:spacing w:after="0"/>
      <w:jc w:val="center"/>
    </w:pPr>
    <w:rPr>
      <w:rFonts w:ascii="Open Sans" w:eastAsia="Times New Roman" w:hAnsi="Open Sans" w:cs="Times New Roman"/>
      <w:b/>
      <w:caps/>
      <w:color w:val="FFFFFF" w:themeColor="background1"/>
      <w:szCs w:val="24"/>
      <w:lang w:val="en-GB"/>
    </w:rPr>
  </w:style>
  <w:style w:type="paragraph" w:customStyle="1" w:styleId="GuideVersion">
    <w:name w:val="Guide Version #"/>
    <w:basedOn w:val="BodyTextRightAligned"/>
    <w:next w:val="GuidePublishingInstitute"/>
    <w:semiHidden/>
    <w:qFormat/>
    <w:rsid w:val="00367172"/>
    <w:pPr>
      <w:framePr w:w="0" w:hSpace="0" w:wrap="around" w:vAnchor="text" w:hAnchor="text" w:xAlign="left" w:y="1"/>
      <w:spacing w:before="480" w:after="240"/>
    </w:pPr>
    <w:rPr>
      <w:b/>
      <w:color w:val="333399"/>
    </w:rPr>
  </w:style>
  <w:style w:type="paragraph" w:customStyle="1" w:styleId="GuideSub-title">
    <w:name w:val="Guide Sub-title"/>
    <w:basedOn w:val="Normal"/>
    <w:next w:val="GuideVersion"/>
    <w:semiHidden/>
    <w:qFormat/>
    <w:rsid w:val="0037666A"/>
    <w:pPr>
      <w:spacing w:before="0" w:after="600"/>
      <w:jc w:val="center"/>
    </w:pPr>
    <w:rPr>
      <w:rFonts w:ascii="Arial Narrow" w:hAnsi="Arial Narrow"/>
      <w:b/>
      <w:color w:val="000080"/>
      <w:sz w:val="28"/>
    </w:rPr>
  </w:style>
  <w:style w:type="paragraph" w:customStyle="1" w:styleId="GuideTitle">
    <w:name w:val="Guide Title"/>
    <w:basedOn w:val="Normal"/>
    <w:next w:val="GuideSub-title"/>
    <w:rsid w:val="006225D1"/>
    <w:pPr>
      <w:spacing w:before="3200"/>
      <w:jc w:val="center"/>
    </w:pPr>
    <w:rPr>
      <w:rFonts w:ascii="Open Sans" w:eastAsia="Times New Roman" w:hAnsi="Open Sans" w:cs="Times New Roman"/>
      <w:b/>
      <w:color w:val="463691"/>
      <w:sz w:val="56"/>
      <w:szCs w:val="56"/>
      <w:lang w:val="en-GB"/>
    </w:rPr>
  </w:style>
  <w:style w:type="table" w:customStyle="1" w:styleId="TableStyle">
    <w:name w:val="Table Style"/>
    <w:basedOn w:val="TableNormal"/>
    <w:uiPriority w:val="99"/>
    <w:qFormat/>
    <w:rsid w:val="00193BEA"/>
    <w:pPr>
      <w:spacing w:after="0" w:line="240" w:lineRule="auto"/>
    </w:pPr>
    <w:tblPr>
      <w:tblBorders>
        <w:top w:val="single" w:sz="24" w:space="0" w:color="666699"/>
        <w:bottom w:val="single" w:sz="24" w:space="0" w:color="666699"/>
        <w:insideV w:val="single" w:sz="24" w:space="0" w:color="666699"/>
      </w:tblBorders>
    </w:tblPr>
  </w:style>
  <w:style w:type="character" w:styleId="PlaceholderText">
    <w:name w:val="Placeholder Text"/>
    <w:basedOn w:val="DefaultParagraphFont"/>
    <w:uiPriority w:val="99"/>
    <w:semiHidden/>
    <w:rsid w:val="00505F89"/>
    <w:rPr>
      <w:color w:val="808080"/>
    </w:rPr>
  </w:style>
  <w:style w:type="paragraph" w:customStyle="1" w:styleId="TOCTitle">
    <w:name w:val="TOCTitle"/>
    <w:basedOn w:val="BodyText"/>
    <w:rsid w:val="006225D1"/>
    <w:rPr>
      <w:rFonts w:ascii="Stone Sans ITC Std Medium" w:hAnsi="Stone Sans ITC Std Medium"/>
      <w:b/>
      <w:color w:val="000080"/>
      <w:sz w:val="48"/>
    </w:rPr>
  </w:style>
  <w:style w:type="character" w:customStyle="1" w:styleId="Heading1Char">
    <w:name w:val="Heading 1 Char"/>
    <w:basedOn w:val="DefaultParagraphFont"/>
    <w:link w:val="Heading1"/>
    <w:uiPriority w:val="9"/>
    <w:rsid w:val="00E401BC"/>
    <w:rPr>
      <w:rFonts w:ascii="Open Sans" w:eastAsiaTheme="majorEastAsia" w:hAnsi="Open Sans" w:cstheme="majorBidi"/>
      <w:b/>
      <w:bCs/>
      <w:color w:val="000080"/>
      <w:sz w:val="40"/>
      <w:szCs w:val="28"/>
    </w:rPr>
  </w:style>
  <w:style w:type="character" w:customStyle="1" w:styleId="CustomItalics">
    <w:name w:val="Custom Italics"/>
    <w:basedOn w:val="DefaultParagraphFont"/>
    <w:qFormat/>
    <w:rsid w:val="006225D1"/>
    <w:rPr>
      <w:rFonts w:ascii="Open Sans" w:hAnsi="Open Sans"/>
      <w:i/>
      <w:spacing w:val="6"/>
      <w:sz w:val="21"/>
      <w:szCs w:val="22"/>
      <w:lang w:val="en-GB"/>
    </w:rPr>
  </w:style>
  <w:style w:type="character" w:customStyle="1" w:styleId="CustomBold">
    <w:name w:val="Custom Bold"/>
    <w:qFormat/>
    <w:rsid w:val="006225D1"/>
    <w:rPr>
      <w:rFonts w:ascii="Open Sans" w:hAnsi="Open Sans"/>
      <w:b/>
      <w:spacing w:val="6"/>
      <w:sz w:val="21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7765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65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65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65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650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76504"/>
    <w:pPr>
      <w:spacing w:after="0" w:line="240" w:lineRule="auto"/>
    </w:pPr>
  </w:style>
  <w:style w:type="character" w:customStyle="1" w:styleId="yshortcuts">
    <w:name w:val="yshortcuts"/>
    <w:basedOn w:val="DefaultParagraphFont"/>
    <w:rsid w:val="00633FB2"/>
  </w:style>
  <w:style w:type="character" w:customStyle="1" w:styleId="Heading2Char">
    <w:name w:val="Heading 2 Char"/>
    <w:basedOn w:val="DefaultParagraphFont"/>
    <w:link w:val="Heading2"/>
    <w:uiPriority w:val="9"/>
    <w:rsid w:val="00E401BC"/>
    <w:rPr>
      <w:rFonts w:ascii="Open Sans" w:eastAsiaTheme="majorEastAsia" w:hAnsi="Open Sans" w:cstheme="majorBidi"/>
      <w:b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D41E3"/>
    <w:rPr>
      <w:rFonts w:ascii="Stone Sans ITC Std Medium" w:eastAsiaTheme="majorEastAsia" w:hAnsi="Stone Sans ITC Std Medium" w:cstheme="majorBidi"/>
      <w:b/>
      <w:sz w:val="32"/>
      <w:szCs w:val="28"/>
    </w:rPr>
  </w:style>
  <w:style w:type="character" w:customStyle="1" w:styleId="GlossaryTermDescriptionChar">
    <w:name w:val="Glossary Term Description Char"/>
    <w:basedOn w:val="DefaultParagraphFont"/>
    <w:link w:val="GlossaryTermDescription"/>
    <w:rsid w:val="00E51675"/>
    <w:rPr>
      <w:lang w:val="en-GB"/>
    </w:rPr>
  </w:style>
  <w:style w:type="paragraph" w:customStyle="1" w:styleId="GlossaryTermDescription">
    <w:name w:val="Glossary Term Description"/>
    <w:basedOn w:val="BodyText"/>
    <w:link w:val="GlossaryTermDescriptionChar"/>
    <w:semiHidden/>
    <w:rsid w:val="00E51675"/>
    <w:pPr>
      <w:spacing w:before="120"/>
    </w:pPr>
    <w:rPr>
      <w:lang w:val="en-GB"/>
    </w:rPr>
  </w:style>
  <w:style w:type="paragraph" w:styleId="ListBullet">
    <w:name w:val="List Bullet"/>
    <w:basedOn w:val="List"/>
    <w:link w:val="ListBulletChar"/>
    <w:rsid w:val="006225D1"/>
    <w:pPr>
      <w:numPr>
        <w:numId w:val="1"/>
      </w:numPr>
      <w:contextualSpacing w:val="0"/>
    </w:pPr>
    <w:rPr>
      <w:rFonts w:eastAsia="Times New Roman" w:cs="Times New Roman"/>
      <w:lang w:val="en-GB"/>
    </w:rPr>
  </w:style>
  <w:style w:type="paragraph" w:customStyle="1" w:styleId="GlossaryTerm">
    <w:name w:val="Glossary Term"/>
    <w:basedOn w:val="Heading5"/>
    <w:link w:val="GlossaryTermChar"/>
    <w:semiHidden/>
    <w:rsid w:val="00E51675"/>
    <w:pPr>
      <w:keepLines w:val="0"/>
      <w:outlineLvl w:val="9"/>
    </w:pPr>
    <w:rPr>
      <w:rFonts w:eastAsia="Times New Roman" w:cs="Times New Roman"/>
      <w:sz w:val="21"/>
      <w:szCs w:val="24"/>
      <w:lang w:val="en-GB" w:eastAsia="fr-CH"/>
    </w:rPr>
  </w:style>
  <w:style w:type="paragraph" w:customStyle="1" w:styleId="Unittitle">
    <w:name w:val="Unit title"/>
    <w:basedOn w:val="Heading2"/>
    <w:next w:val="Heading3"/>
    <w:rsid w:val="00E51675"/>
    <w:pPr>
      <w:ind w:left="-2552" w:right="3663"/>
    </w:pPr>
    <w:rPr>
      <w:rFonts w:eastAsia="Times New Roman" w:cs="Times New Roman"/>
      <w:bCs/>
      <w:szCs w:val="40"/>
      <w:lang w:val="en-GB"/>
    </w:rPr>
  </w:style>
  <w:style w:type="character" w:customStyle="1" w:styleId="GlossaryTermChar">
    <w:name w:val="Glossary Term Char"/>
    <w:basedOn w:val="Heading5Char"/>
    <w:link w:val="GlossaryTerm"/>
    <w:rsid w:val="00E51675"/>
    <w:rPr>
      <w:rFonts w:ascii="Arial Narrow" w:eastAsia="Times New Roman" w:hAnsi="Arial Narrow" w:cs="Times New Roman"/>
      <w:b/>
      <w:bCs/>
      <w:sz w:val="21"/>
      <w:szCs w:val="24"/>
      <w:lang w:val="en-GB" w:eastAsia="fr-CH"/>
    </w:rPr>
  </w:style>
  <w:style w:type="character" w:customStyle="1" w:styleId="ListBulletChar">
    <w:name w:val="List Bullet Char"/>
    <w:basedOn w:val="DefaultParagraphFont"/>
    <w:link w:val="ListBullet"/>
    <w:rsid w:val="006225D1"/>
    <w:rPr>
      <w:rFonts w:ascii="Cambria" w:eastAsia="Times New Roman" w:hAnsi="Cambria" w:cs="Times New Roman"/>
      <w:sz w:val="24"/>
      <w:lang w:val="en-GB"/>
    </w:rPr>
  </w:style>
  <w:style w:type="paragraph" w:styleId="List">
    <w:name w:val="List"/>
    <w:basedOn w:val="Normal"/>
    <w:uiPriority w:val="99"/>
    <w:semiHidden/>
    <w:unhideWhenUsed/>
    <w:rsid w:val="00E51675"/>
    <w:pPr>
      <w:ind w:left="360" w:hanging="36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4051E3"/>
    <w:rPr>
      <w:rFonts w:ascii="Arial Narrow" w:eastAsiaTheme="majorEastAsia" w:hAnsi="Arial Narrow" w:cstheme="majorBidi"/>
      <w:b/>
      <w:bCs/>
      <w:sz w:val="24"/>
      <w:szCs w:val="28"/>
    </w:rPr>
  </w:style>
  <w:style w:type="paragraph" w:customStyle="1" w:styleId="HeadingBase">
    <w:name w:val="Heading Base"/>
    <w:qFormat/>
    <w:rsid w:val="00E401BC"/>
    <w:pPr>
      <w:ind w:left="-2430"/>
    </w:pPr>
    <w:rPr>
      <w:rFonts w:ascii="Open Sans" w:eastAsiaTheme="majorEastAsia" w:hAnsi="Open Sans" w:cstheme="majorBidi"/>
      <w:b/>
      <w:bCs/>
      <w:sz w:val="24"/>
      <w:szCs w:val="28"/>
    </w:rPr>
  </w:style>
  <w:style w:type="paragraph" w:styleId="ListContinue">
    <w:name w:val="List Continue"/>
    <w:basedOn w:val="List"/>
    <w:uiPriority w:val="99"/>
    <w:unhideWhenUsed/>
    <w:rsid w:val="001B6957"/>
    <w:pPr>
      <w:spacing w:before="60" w:after="60"/>
      <w:ind w:left="288" w:firstLine="0"/>
    </w:pPr>
    <w:rPr>
      <w:rFonts w:eastAsia="Times New Roman" w:cs="Times New Roman"/>
      <w:szCs w:val="24"/>
      <w:lang w:val="en-GB" w:eastAsia="fr-CH"/>
    </w:rPr>
  </w:style>
  <w:style w:type="paragraph" w:styleId="Footer">
    <w:name w:val="footer"/>
    <w:basedOn w:val="Normal"/>
    <w:link w:val="FooterChar"/>
    <w:uiPriority w:val="99"/>
    <w:rsid w:val="006225D1"/>
    <w:pPr>
      <w:framePr w:hSpace="181" w:vSpace="181" w:wrap="around" w:vAnchor="text" w:hAnchor="page" w:y="1" w:anchorLock="1"/>
      <w:tabs>
        <w:tab w:val="right" w:pos="9072"/>
      </w:tabs>
    </w:pPr>
    <w:rPr>
      <w:rFonts w:eastAsia="Times New Roman" w:cs="Times New Roman"/>
      <w:sz w:val="18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225D1"/>
    <w:rPr>
      <w:rFonts w:ascii="Cambria" w:eastAsia="Times New Roman" w:hAnsi="Cambria" w:cs="Times New Roman"/>
      <w:sz w:val="18"/>
      <w:lang w:val="en-GB"/>
    </w:rPr>
  </w:style>
  <w:style w:type="paragraph" w:styleId="Header">
    <w:name w:val="header"/>
    <w:basedOn w:val="Normal"/>
    <w:link w:val="HeaderChar"/>
    <w:rsid w:val="00E401BC"/>
    <w:pPr>
      <w:framePr w:w="9072" w:hSpace="181" w:vSpace="181" w:wrap="around" w:vAnchor="text" w:hAnchor="page" w:x="1419" w:y="1"/>
    </w:pPr>
    <w:rPr>
      <w:rFonts w:ascii="Open Sans" w:eastAsia="Times New Roman" w:hAnsi="Open Sans" w:cs="Times New Roman"/>
      <w:b/>
      <w:sz w:val="20"/>
      <w:szCs w:val="24"/>
      <w:lang w:val="en-GB" w:eastAsia="fr-CH"/>
    </w:rPr>
  </w:style>
  <w:style w:type="character" w:customStyle="1" w:styleId="HeaderChar">
    <w:name w:val="Header Char"/>
    <w:basedOn w:val="DefaultParagraphFont"/>
    <w:link w:val="Header"/>
    <w:rsid w:val="00E401BC"/>
    <w:rPr>
      <w:rFonts w:ascii="Open Sans" w:eastAsia="Times New Roman" w:hAnsi="Open Sans" w:cs="Times New Roman"/>
      <w:b/>
      <w:sz w:val="20"/>
      <w:szCs w:val="24"/>
      <w:lang w:val="en-GB" w:eastAsia="fr-CH"/>
    </w:rPr>
  </w:style>
  <w:style w:type="character" w:styleId="PageNumber">
    <w:name w:val="page number"/>
    <w:basedOn w:val="DefaultParagraphFont"/>
    <w:rsid w:val="006225D1"/>
    <w:rPr>
      <w:rFonts w:ascii="Stone Sans ITC Std Medium" w:hAnsi="Stone Sans ITC Std Medium"/>
    </w:rPr>
  </w:style>
  <w:style w:type="paragraph" w:customStyle="1" w:styleId="Note-SpecialAttention">
    <w:name w:val="Note - Special Attention"/>
    <w:basedOn w:val="Note"/>
    <w:next w:val="BodyText"/>
    <w:rsid w:val="005367CD"/>
    <w:pPr>
      <w:pBdr>
        <w:top w:val="double" w:sz="4" w:space="6" w:color="auto"/>
        <w:bottom w:val="double" w:sz="4" w:space="6" w:color="auto"/>
      </w:pBdr>
      <w:shd w:val="pct10" w:color="auto" w:fill="auto"/>
      <w:tabs>
        <w:tab w:val="clear" w:pos="677"/>
        <w:tab w:val="left" w:pos="680"/>
        <w:tab w:val="left" w:pos="992"/>
      </w:tabs>
      <w:ind w:right="29"/>
    </w:pPr>
    <w:rPr>
      <w:rFonts w:eastAsia="Times New Roman" w:cs="Times New Roman"/>
      <w:lang w:val="en-GB"/>
    </w:rPr>
  </w:style>
  <w:style w:type="character" w:styleId="Hyperlink">
    <w:name w:val="Hyperlink"/>
    <w:basedOn w:val="DefaultParagraphFont"/>
    <w:uiPriority w:val="99"/>
    <w:rsid w:val="006225D1"/>
    <w:rPr>
      <w:rFonts w:ascii="Open Sans" w:hAnsi="Open Sans"/>
      <w:color w:val="4679BD"/>
      <w:u w:val="single"/>
    </w:rPr>
  </w:style>
  <w:style w:type="paragraph" w:customStyle="1" w:styleId="StyleBodyText16ptBoldLeft-175">
    <w:name w:val="Style Body Text + 16 pt Bold Left:  -1.75&quot;"/>
    <w:basedOn w:val="BodyText"/>
    <w:rsid w:val="00E401BC"/>
    <w:pPr>
      <w:ind w:left="-2520"/>
    </w:pPr>
    <w:rPr>
      <w:rFonts w:ascii="Open Sans" w:eastAsia="Times New Roman" w:hAnsi="Open Sans" w:cs="Times New Roman"/>
      <w:b/>
      <w:bCs/>
      <w:sz w:val="32"/>
      <w:szCs w:val="20"/>
    </w:rPr>
  </w:style>
  <w:style w:type="paragraph" w:customStyle="1" w:styleId="Quotation">
    <w:name w:val="Quotation"/>
    <w:basedOn w:val="BodyText"/>
    <w:next w:val="QuotationSource"/>
    <w:rsid w:val="006225D1"/>
    <w:pPr>
      <w:spacing w:before="120"/>
      <w:ind w:left="547" w:right="576"/>
    </w:pPr>
    <w:rPr>
      <w:rFonts w:ascii="Open Sans" w:hAnsi="Open Sans"/>
      <w:i/>
    </w:rPr>
  </w:style>
  <w:style w:type="paragraph" w:styleId="Quote">
    <w:name w:val="Quote"/>
    <w:basedOn w:val="Normal"/>
    <w:next w:val="Normal"/>
    <w:link w:val="QuoteChar"/>
    <w:uiPriority w:val="29"/>
    <w:qFormat/>
    <w:rsid w:val="00DB0AA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DB0AA4"/>
    <w:rPr>
      <w:rFonts w:ascii="Times New Roman" w:hAnsi="Times New Roman"/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1669F1"/>
    <w:pPr>
      <w:ind w:left="720"/>
      <w:contextualSpacing/>
    </w:pPr>
  </w:style>
  <w:style w:type="paragraph" w:styleId="ListNumber">
    <w:name w:val="List Number"/>
    <w:basedOn w:val="Normal"/>
    <w:uiPriority w:val="99"/>
    <w:rsid w:val="001669F1"/>
    <w:pPr>
      <w:numPr>
        <w:numId w:val="6"/>
      </w:numPr>
      <w:contextualSpacing/>
    </w:pPr>
  </w:style>
  <w:style w:type="paragraph" w:customStyle="1" w:styleId="ListNumberBullet">
    <w:name w:val="List Number Bullet"/>
    <w:basedOn w:val="ListBullet"/>
    <w:rsid w:val="003C6FBC"/>
    <w:pPr>
      <w:tabs>
        <w:tab w:val="left" w:pos="2655"/>
      </w:tabs>
    </w:pPr>
  </w:style>
  <w:style w:type="paragraph" w:customStyle="1" w:styleId="MarginNote">
    <w:name w:val="Margin Note"/>
    <w:basedOn w:val="BodyText"/>
    <w:next w:val="BodyText"/>
    <w:rsid w:val="00E401BC"/>
    <w:pPr>
      <w:framePr w:w="1987" w:hSpace="187" w:vSpace="187" w:wrap="around" w:vAnchor="text" w:hAnchor="page" w:x="1412" w:y="1"/>
    </w:pPr>
    <w:rPr>
      <w:rFonts w:ascii="Open Sans" w:hAnsi="Open Sans"/>
      <w:i/>
      <w:color w:val="002060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B37580"/>
    <w:rPr>
      <w:rFonts w:ascii="Arial Narrow" w:eastAsiaTheme="majorEastAsia" w:hAnsi="Arial Narrow" w:cstheme="majorBidi"/>
      <w:b/>
      <w:iCs/>
      <w:sz w:val="28"/>
      <w:szCs w:val="28"/>
    </w:rPr>
  </w:style>
  <w:style w:type="paragraph" w:styleId="ListBullet2">
    <w:name w:val="List Bullet 2"/>
    <w:basedOn w:val="ListBullet"/>
    <w:uiPriority w:val="99"/>
    <w:rsid w:val="00984EF7"/>
    <w:pPr>
      <w:numPr>
        <w:numId w:val="4"/>
      </w:numPr>
      <w:contextualSpacing/>
    </w:pPr>
  </w:style>
  <w:style w:type="paragraph" w:styleId="ListContinue2">
    <w:name w:val="List Continue 2"/>
    <w:basedOn w:val="List2"/>
    <w:uiPriority w:val="99"/>
    <w:rsid w:val="00B83169"/>
  </w:style>
  <w:style w:type="paragraph" w:styleId="List2">
    <w:name w:val="List 2"/>
    <w:basedOn w:val="Normal"/>
    <w:uiPriority w:val="99"/>
    <w:semiHidden/>
    <w:unhideWhenUsed/>
    <w:rsid w:val="00B83169"/>
    <w:pPr>
      <w:ind w:left="720" w:hanging="360"/>
      <w:contextualSpacing/>
    </w:pPr>
  </w:style>
  <w:style w:type="paragraph" w:customStyle="1" w:styleId="ListAlpha">
    <w:name w:val="List Alpha"/>
    <w:basedOn w:val="List"/>
    <w:rsid w:val="006225D1"/>
    <w:pPr>
      <w:numPr>
        <w:numId w:val="11"/>
      </w:numPr>
      <w:tabs>
        <w:tab w:val="left" w:pos="562"/>
      </w:tabs>
      <w:spacing w:before="60" w:after="60"/>
    </w:pPr>
  </w:style>
  <w:style w:type="paragraph" w:customStyle="1" w:styleId="Note">
    <w:name w:val="Note"/>
    <w:basedOn w:val="BodyText"/>
    <w:next w:val="BodyText"/>
    <w:rsid w:val="00372A6D"/>
    <w:pPr>
      <w:pBdr>
        <w:top w:val="single" w:sz="6" w:space="1" w:color="auto"/>
        <w:bottom w:val="single" w:sz="6" w:space="1" w:color="auto"/>
      </w:pBdr>
      <w:tabs>
        <w:tab w:val="left" w:pos="677"/>
      </w:tabs>
      <w:spacing w:after="240"/>
    </w:pPr>
  </w:style>
  <w:style w:type="paragraph" w:customStyle="1" w:styleId="Question">
    <w:name w:val="Question"/>
    <w:basedOn w:val="BodyText"/>
    <w:qFormat/>
    <w:rsid w:val="006225D1"/>
    <w:pPr>
      <w:framePr w:wrap="around" w:vAnchor="text" w:hAnchor="text" w:y="1"/>
      <w:spacing w:before="60" w:after="60"/>
      <w:ind w:left="403"/>
    </w:pPr>
    <w:rPr>
      <w:i/>
    </w:rPr>
  </w:style>
  <w:style w:type="paragraph" w:customStyle="1" w:styleId="QuotationSource">
    <w:name w:val="Quotation Source"/>
    <w:basedOn w:val="Quotation"/>
    <w:next w:val="BodyText"/>
    <w:rsid w:val="009F0EA1"/>
    <w:rPr>
      <w:sz w:val="20"/>
    </w:rPr>
  </w:style>
  <w:style w:type="paragraph" w:customStyle="1" w:styleId="TOCBase">
    <w:name w:val="TOC Base"/>
    <w:semiHidden/>
    <w:qFormat/>
    <w:rsid w:val="001C6752"/>
    <w:pPr>
      <w:spacing w:after="0" w:line="240" w:lineRule="auto"/>
    </w:pPr>
    <w:rPr>
      <w:rFonts w:ascii="Arial Narrow" w:hAnsi="Arial Narrow"/>
    </w:rPr>
  </w:style>
  <w:style w:type="paragraph" w:styleId="TOC2">
    <w:name w:val="toc 2"/>
    <w:basedOn w:val="TOCBase"/>
    <w:next w:val="Normal"/>
    <w:uiPriority w:val="39"/>
    <w:rsid w:val="006225D1"/>
    <w:pPr>
      <w:keepNext/>
      <w:tabs>
        <w:tab w:val="right" w:leader="dot" w:pos="9072"/>
      </w:tabs>
      <w:ind w:left="562"/>
    </w:pPr>
    <w:rPr>
      <w:rFonts w:ascii="Cambria" w:hAnsi="Cambria"/>
      <w:sz w:val="24"/>
    </w:rPr>
  </w:style>
  <w:style w:type="paragraph" w:styleId="TOC1">
    <w:name w:val="toc 1"/>
    <w:basedOn w:val="TOCBase"/>
    <w:next w:val="TOC2"/>
    <w:uiPriority w:val="39"/>
    <w:rsid w:val="006225D1"/>
    <w:pPr>
      <w:keepNext/>
      <w:pBdr>
        <w:bottom w:val="single" w:sz="4" w:space="1" w:color="auto"/>
      </w:pBdr>
      <w:tabs>
        <w:tab w:val="right" w:pos="9019"/>
      </w:tabs>
      <w:spacing w:before="360" w:after="120"/>
    </w:pPr>
    <w:rPr>
      <w:rFonts w:ascii="Open Sans" w:hAnsi="Open Sans"/>
      <w:b/>
      <w:sz w:val="24"/>
    </w:rPr>
  </w:style>
  <w:style w:type="paragraph" w:styleId="TOC3">
    <w:name w:val="toc 3"/>
    <w:basedOn w:val="Normal"/>
    <w:next w:val="Normal"/>
    <w:uiPriority w:val="39"/>
    <w:unhideWhenUsed/>
    <w:rsid w:val="001C6752"/>
    <w:pPr>
      <w:tabs>
        <w:tab w:val="right" w:leader="dot" w:pos="9072"/>
      </w:tabs>
      <w:spacing w:before="0" w:after="0"/>
      <w:ind w:left="1138"/>
    </w:pPr>
  </w:style>
  <w:style w:type="paragraph" w:styleId="ListNumber2">
    <w:name w:val="List Number 2"/>
    <w:basedOn w:val="ListNumber"/>
    <w:rsid w:val="006225D1"/>
    <w:pPr>
      <w:numPr>
        <w:numId w:val="12"/>
      </w:numPr>
      <w:tabs>
        <w:tab w:val="clear" w:pos="568"/>
      </w:tabs>
      <w:spacing w:before="60" w:after="60"/>
      <w:contextualSpacing w:val="0"/>
    </w:pPr>
    <w:rPr>
      <w:rFonts w:eastAsia="Times New Roman" w:cs="Times New Roman"/>
      <w:lang w:val="en-GB" w:eastAsia="fr-CH"/>
    </w:rPr>
  </w:style>
  <w:style w:type="paragraph" w:styleId="Caption">
    <w:name w:val="caption"/>
    <w:basedOn w:val="BodyText"/>
    <w:next w:val="BodyText"/>
    <w:qFormat/>
    <w:rsid w:val="007D0867"/>
    <w:pPr>
      <w:spacing w:before="120" w:after="360"/>
    </w:pPr>
    <w:rPr>
      <w:rFonts w:eastAsia="Times New Roman" w:cs="Times New Roman"/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rsid w:val="004051E3"/>
    <w:rPr>
      <w:rFonts w:ascii="Times New Roman" w:eastAsiaTheme="majorEastAsia" w:hAnsi="Times New Roman" w:cstheme="majorBidi"/>
      <w:b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51E3"/>
    <w:rPr>
      <w:rFonts w:ascii="Arial Narrow" w:eastAsiaTheme="majorEastAsia" w:hAnsi="Arial Narrow" w:cstheme="majorBidi"/>
      <w:b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51E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51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Quite">
    <w:name w:val="Quite"/>
    <w:basedOn w:val="BodyText"/>
    <w:rsid w:val="00B35DE8"/>
    <w:pPr>
      <w:framePr w:hSpace="180" w:wrap="around" w:vAnchor="text" w:hAnchor="margin" w:xAlign="right" w:y="296"/>
      <w:jc w:val="center"/>
    </w:pPr>
    <w:rPr>
      <w:noProof/>
    </w:rPr>
  </w:style>
  <w:style w:type="character" w:styleId="BookTitle">
    <w:name w:val="Book Title"/>
    <w:basedOn w:val="DefaultParagraphFont"/>
    <w:uiPriority w:val="33"/>
    <w:qFormat/>
    <w:rsid w:val="006225D1"/>
    <w:rPr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32"/>
    <w:qFormat/>
    <w:rsid w:val="006225D1"/>
    <w:rPr>
      <w:rFonts w:ascii="Cambria" w:hAnsi="Cambria"/>
      <w:b/>
      <w:bCs/>
      <w:smallCaps/>
      <w:color w:val="4F81BD" w:themeColor="accent1"/>
      <w:spacing w:val="5"/>
    </w:rPr>
  </w:style>
  <w:style w:type="character" w:styleId="SubtleReference">
    <w:name w:val="Subtle Reference"/>
    <w:basedOn w:val="DefaultParagraphFont"/>
    <w:uiPriority w:val="31"/>
    <w:qFormat/>
    <w:rsid w:val="006225D1"/>
    <w:rPr>
      <w:rFonts w:ascii="Cambria" w:hAnsi="Cambria"/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25D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25D1"/>
    <w:rPr>
      <w:rFonts w:ascii="Cambria" w:hAnsi="Cambria"/>
      <w:i/>
      <w:iCs/>
      <w:color w:val="4F81BD" w:themeColor="accent1"/>
      <w:sz w:val="24"/>
    </w:rPr>
  </w:style>
  <w:style w:type="character" w:styleId="Strong">
    <w:name w:val="Strong"/>
    <w:basedOn w:val="DefaultParagraphFont"/>
    <w:uiPriority w:val="22"/>
    <w:qFormat/>
    <w:rsid w:val="006225D1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6225D1"/>
    <w:rPr>
      <w:i/>
      <w:iCs/>
      <w:color w:val="4F81BD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25D1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225D1"/>
    <w:rPr>
      <w:rFonts w:ascii="Cambria" w:hAnsi="Cambria"/>
      <w:color w:val="5A5A5A" w:themeColor="text1" w:themeTint="A5"/>
      <w:spacing w:val="15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6225D1"/>
    <w:pPr>
      <w:spacing w:before="0" w:after="0"/>
      <w:contextualSpacing/>
    </w:pPr>
    <w:rPr>
      <w:rFonts w:ascii="Open Sans" w:eastAsiaTheme="majorEastAsia" w:hAnsi="Open Sans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25D1"/>
    <w:rPr>
      <w:rFonts w:ascii="Open Sans" w:eastAsiaTheme="majorEastAsia" w:hAnsi="Open Sans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BD41E3"/>
    <w:pPr>
      <w:spacing w:before="100" w:beforeAutospacing="1" w:after="100" w:afterAutospacing="1"/>
    </w:pPr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tone Sans ITC Std Medium">
    <w:panose1 w:val="00000000000000000000"/>
    <w:charset w:val="00"/>
    <w:family w:val="modern"/>
    <w:notTrueType/>
    <w:pitch w:val="variable"/>
    <w:sig w:usb0="800000AF" w:usb1="5000205B" w:usb2="00000004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525"/>
    <w:rsid w:val="007945F8"/>
    <w:rsid w:val="00C0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152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C01525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0152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OL Publication" ma:contentTypeID="0x0101000B55BA4074BD474E8ED4488ABB9B1192006BD97F55DCD4194E8521E50875B65BF3" ma:contentTypeVersion="3" ma:contentTypeDescription="Create a new COL publication." ma:contentTypeScope="" ma:versionID="2817aa803f8133f5e1a6ddc19c8557c8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e174adee6da450cbd00c8196db2aa7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cationEditors" minOccurs="0"/>
                <xsd:element ref="ns1:PublicationAuthors" minOccurs="0"/>
                <xsd:element ref="ns1:PublicationContributors" minOccurs="0"/>
                <xsd:element ref="ns1:PublicationPublishers" minOccurs="0"/>
                <xsd:element ref="ns1:PublicationYear"/>
                <xsd:element ref="ns1:PublicationMonth"/>
                <xsd:element ref="ns1:ISBN" minOccurs="0"/>
                <xsd:element ref="ns1:PublicationCategory" minOccurs="0"/>
                <xsd:element ref="ns1:PublicationAvailableForDownload"/>
                <xsd:element ref="ns1:PublicationAvailableForOrder"/>
                <xsd:element ref="ns1:PublicationCoverImage" minOccurs="0"/>
                <xsd:element ref="ns1:PublicationAbstract" minOccurs="0"/>
                <xsd:element ref="ns1:PublicationDescription" minOccurs="0"/>
                <xsd:element ref="ns1:PublicationGlobalFeature"/>
                <xsd:element ref="ns1:PublicationCategoryFeature"/>
                <xsd:element ref="ns1:PublicationIncludeInLatest"/>
                <xsd:element ref="ns1:PublicationAdditionalInformation" minOccurs="0"/>
                <xsd:element ref="ns1:PublicationRelatedDocuments" minOccurs="0"/>
                <xsd:element ref="ns1:PublicationRelatedLinks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cationEditors" ma:index="2" nillable="true" ma:displayName="Pub Editors" ma:description="Separate multiple editors with semi-colons and no line breaks" ma:internalName="PublicationEditors">
      <xsd:simpleType>
        <xsd:restriction base="dms:Note"/>
      </xsd:simpleType>
    </xsd:element>
    <xsd:element name="PublicationAuthors" ma:index="3" nillable="true" ma:displayName="Pub Authors" ma:description="Separate multiple authors with semi-colons and no line breaks" ma:internalName="PublicationAuthors">
      <xsd:simpleType>
        <xsd:restriction base="dms:Note"/>
      </xsd:simpleType>
    </xsd:element>
    <xsd:element name="PublicationContributors" ma:index="4" nillable="true" ma:displayName="Pub Contributors" ma:description="Separate multiple contributors with semi-colons" ma:internalName="PublicationContributors">
      <xsd:simpleType>
        <xsd:restriction base="dms:Note"/>
      </xsd:simpleType>
    </xsd:element>
    <xsd:element name="PublicationPublishers" ma:index="5" nillable="true" ma:displayName="Pub Publishers" ma:list="{1dc7cf00-9afe-4ce6-acdb-b54594b2667f}" ma:internalName="PublicationPublishers" ma:showField="Title" ma:requiredMultiChoice="tru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cationYear" ma:index="6" ma:displayName="Pub Year" ma:default="0000" ma:format="Dropdown" ma:internalName="PublicationYear">
      <xsd:simpleType>
        <xsd:restriction base="dms:Choice">
          <xsd:enumeration value="0000"/>
          <xsd:enumeration value="1988"/>
          <xsd:enumeration value="1989"/>
          <xsd:enumeration value="1990"/>
          <xsd:enumeration value="1991"/>
          <xsd:enumeration value="1992"/>
          <xsd:enumeration value="1993"/>
          <xsd:enumeration value="1994"/>
          <xsd:enumeration value="1995"/>
          <xsd:enumeration value="1996"/>
          <xsd:enumeration value="1997"/>
          <xsd:enumeration value="1998"/>
          <xsd:enumeration value="1999"/>
          <xsd:enumeration value="2000"/>
          <xsd:enumeration value="2001"/>
          <xsd:enumeration value="2002"/>
          <xsd:enumeration value="2003"/>
          <xsd:enumeration value="2004"/>
          <xsd:enumeration value="2005"/>
          <xsd:enumeration value="2006"/>
          <xsd:enumeration value="2007"/>
          <xsd:enumeration value="2008"/>
          <xsd:enumeration value="2009"/>
          <xsd:enumeration value="2010"/>
          <xsd:enumeration value="2011"/>
          <xsd:enumeration value="2012"/>
          <xsd:enumeration value="2013"/>
          <xsd:enumeration value="2014"/>
          <xsd:enumeration value="2015"/>
          <xsd:enumeration value="2016"/>
          <xsd:enumeration value="2017"/>
          <xsd:enumeration value="2018"/>
          <xsd:enumeration value="2019"/>
          <xsd:enumeration value="2020"/>
        </xsd:restriction>
      </xsd:simpleType>
    </xsd:element>
    <xsd:element name="PublicationMonth" ma:index="7" ma:displayName="Pub Month" ma:default="00" ma:format="Dropdown" ma:internalName="PublicationMonth">
      <xsd:simpleType>
        <xsd:restriction base="dms:Choice">
          <xsd:enumeration value="00"/>
          <xsd:enumeration value="01"/>
          <xsd:enumeration value="02"/>
          <xsd:enumeration value="03"/>
          <xsd:enumeration value="04"/>
          <xsd:enumeration value="05"/>
          <xsd:enumeration value="06"/>
          <xsd:enumeration value="07"/>
          <xsd:enumeration value="08"/>
          <xsd:enumeration value="09"/>
          <xsd:enumeration value="10"/>
          <xsd:enumeration value="11"/>
          <xsd:enumeration value="12"/>
        </xsd:restriction>
      </xsd:simpleType>
    </xsd:element>
    <xsd:element name="ISBN" ma:index="8" nillable="true" ma:displayName="ISBN" ma:description="ISBN 10 or 13 without dashes" ma:internalName="ISBN">
      <xsd:simpleType>
        <xsd:restriction base="dms:Unknown"/>
      </xsd:simpleType>
    </xsd:element>
    <xsd:element name="PublicationCategory" ma:index="9" nillable="true" ma:displayName="Pub Category" ma:list="{db87016d-6f46-44ee-9883-f5e24d50992e}" ma:internalName="PublicationCategory" ma:showField="Title" ma:requiredMultiChoice="tru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cationAvailableForDownload" ma:index="10" ma:displayName="Pub Available For Download" ma:default="Yes" ma:format="Dropdown" ma:internalName="PublicationAvailableForDownload">
      <xsd:simpleType>
        <xsd:restriction base="dms:Choice">
          <xsd:enumeration value="Yes"/>
          <xsd:enumeration value="No"/>
        </xsd:restriction>
      </xsd:simpleType>
    </xsd:element>
    <xsd:element name="PublicationAvailableForOrder" ma:index="11" ma:displayName="Pub Available For Order" ma:default="Yes" ma:format="Dropdown" ma:internalName="PublicationAvailableForOrder">
      <xsd:simpleType>
        <xsd:restriction base="dms:Choice">
          <xsd:enumeration value="Yes"/>
          <xsd:enumeration value="No"/>
        </xsd:restriction>
      </xsd:simpleType>
    </xsd:element>
    <xsd:element name="PublicationCoverImage" ma:index="12" nillable="true" ma:displayName="Pub Cover Image" ma:list="{8ad4318d-d5de-4f54-a8f1-6468ad956a7c}" ma:internalName="PublicationCoverImage" ma:showField="Title">
      <xsd:simpleType>
        <xsd:restriction base="dms:Lookup"/>
      </xsd:simpleType>
    </xsd:element>
    <xsd:element name="PublicationAbstract" ma:index="13" nillable="true" ma:displayName="Pub Abstract" ma:internalName="PublicationAbstract">
      <xsd:simpleType>
        <xsd:restriction base="dms:Note"/>
      </xsd:simpleType>
    </xsd:element>
    <xsd:element name="PublicationDescription" ma:index="14" nillable="true" ma:displayName="Pub Description" ma:internalName="PublicationDescription">
      <xsd:simpleType>
        <xsd:restriction base="dms:Unknown"/>
      </xsd:simpleType>
    </xsd:element>
    <xsd:element name="PublicationGlobalFeature" ma:index="15" ma:displayName="Pub Global Feature" ma:default="No" ma:format="Dropdown" ma:internalName="PublicationGlobalFeature">
      <xsd:simpleType>
        <xsd:restriction base="dms:Choice">
          <xsd:enumeration value="Yes"/>
          <xsd:enumeration value="No"/>
        </xsd:restriction>
      </xsd:simpleType>
    </xsd:element>
    <xsd:element name="PublicationCategoryFeature" ma:index="16" ma:displayName="Pub Category Feature" ma:default="No" ma:format="Dropdown" ma:internalName="PublicationCategoryFeature">
      <xsd:simpleType>
        <xsd:restriction base="dms:Choice">
          <xsd:enumeration value="Yes"/>
          <xsd:enumeration value="No"/>
        </xsd:restriction>
      </xsd:simpleType>
    </xsd:element>
    <xsd:element name="PublicationIncludeInLatest" ma:index="17" ma:displayName="Pub Include In Latest" ma:default="Yes" ma:format="Dropdown" ma:internalName="PublicationIncludeInLatest">
      <xsd:simpleType>
        <xsd:restriction base="dms:Choice">
          <xsd:enumeration value="Yes"/>
          <xsd:enumeration value="No"/>
        </xsd:restriction>
      </xsd:simpleType>
    </xsd:element>
    <xsd:element name="PublicationAdditionalInformation" ma:index="18" nillable="true" ma:displayName="Pub Additional Info" ma:internalName="PublicationAdditionalInformation">
      <xsd:simpleType>
        <xsd:restriction base="dms:Unknown"/>
      </xsd:simpleType>
    </xsd:element>
    <xsd:element name="PublicationRelatedDocuments" ma:index="19" nillable="true" ma:displayName="Pub Related Documents" ma:list="{53f08c4a-5df9-4833-87e8-6d847dc480ef}" ma:internalName="PublicationRelatedDocuments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cationRelatedLinks" ma:index="20" nillable="true" ma:displayName="Pub Related Links" ma:description="Each hyperlink on its own line. Separate display text and hyperlink with &quot;;#&quot;, e.g.&#10;Google;#http://www.google.com" ma:internalName="PublicationRelatedLinks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3" ma:displayName="Content Type"/>
        <xsd:element ref="dc:title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PublicationCategoryFeature xmlns="http://schemas.microsoft.com/sharepoint/v3"/>
    <PublicationYear xmlns="http://schemas.microsoft.com/sharepoint/v3"/>
    <PublicationAuthors xmlns="http://schemas.microsoft.com/sharepoint/v3" xsi:nil="true"/>
    <PublicationMonth xmlns="http://schemas.microsoft.com/sharepoint/v3"/>
    <PublicationAdditionalInformation xmlns="http://schemas.microsoft.com/sharepoint/v3" xsi:nil="true"/>
    <PublicationAvailableForDownload xmlns="http://schemas.microsoft.com/sharepoint/v3"/>
    <PublicationIncludeInLatest xmlns="http://schemas.microsoft.com/sharepoint/v3"/>
    <PublicationAvailableForOrder xmlns="http://schemas.microsoft.com/sharepoint/v3"/>
    <PublicationDescription xmlns="http://schemas.microsoft.com/sharepoint/v3" xsi:nil="true"/>
    <PublicationCoverImage xmlns="http://schemas.microsoft.com/sharepoint/v3" xsi:nil="true"/>
    <PublicationEditors xmlns="http://schemas.microsoft.com/sharepoint/v3" xsi:nil="true"/>
    <ISBN xmlns="http://schemas.microsoft.com/sharepoint/v3" xsi:nil="true"/>
    <PublicationGlobalFeature xmlns="http://schemas.microsoft.com/sharepoint/v3"/>
    <PublicationPublishers xmlns="http://schemas.microsoft.com/sharepoint/v3"/>
    <PublicationRelatedLinks xmlns="http://schemas.microsoft.com/sharepoint/v3" xsi:nil="true"/>
    <PublicationAbstract xmlns="http://schemas.microsoft.com/sharepoint/v3" xsi:nil="true"/>
    <PublicationCategory xmlns="http://schemas.microsoft.com/sharepoint/v3"/>
    <PublicationRelatedDocuments xmlns="http://schemas.microsoft.com/sharepoint/v3"/>
    <PublicationContributor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C5D74-7F07-49B2-BA21-D9CB1DF2B8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5B960EA-921C-4C14-9C8D-132A88BBDB84}">
  <ds:schemaRefs>
    <ds:schemaRef ds:uri="http://schemas.microsoft.com/office/2006/metadata/propertie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5E6DCA8C-A8F3-40FE-9E10-BBFFA1B3391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E0BEA9-A1CB-4BB9-8893-5D01940D2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COL_Storyboard Template_INSET.dotx</Template>
  <TotalTime>76</TotalTime>
  <Pages>5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COL's Instructional Design (ID) Template (English; Word 2007 DOTX)</vt:lpstr>
    </vt:vector>
  </TitlesOfParts>
  <Company>futuristic</Company>
  <LinksUpToDate>false</LinksUpToDate>
  <CharactersWithSpaces>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office2</dc:creator>
  <cp:lastModifiedBy>The Njagihs</cp:lastModifiedBy>
  <cp:revision>12</cp:revision>
  <dcterms:created xsi:type="dcterms:W3CDTF">2018-03-15T14:26:00Z</dcterms:created>
  <dcterms:modified xsi:type="dcterms:W3CDTF">2018-03-15T18:27:00Z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0x0101000B55BA4074BD474E8ED4488ABB9B1192006BD97F55DCD4194E8521E50875B65BF3</vt:lpwstr>
  </property>
  <property fmtid="{D5CDD505-2E9C-101B-9397-08002B2CF9AE}" pid="3" name="Order">
    <vt:r8>134000</vt:r8>
  </property>
  <property fmtid="{D5CDD505-2E9C-101B-9397-08002B2CF9AE}" pid="4" name="xd_ProgID">
    <vt:lpwstr/>
  </property>
  <property fmtid="{D5CDD505-2E9C-101B-9397-08002B2CF9AE}" pid="5" name="_CopySource">
    <vt:lpwstr>https://author.col.org/SiteCollectionDocuments/ODLTemplateModule2007v8.dotx</vt:lpwstr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</Properties>
</file>

<file path=userCustomization/customUI.xml><?xml version="1.0" encoding="utf-8"?>
<mso:customUI xmlns:mso="http://schemas.microsoft.com/office/2006/01/customui">
  <mso:ribbon>
    <mso:qat>
      <mso:documentControls>
        <mso:control idQ="mso:BuildingBlocksOrganizer" visible="true"/>
        <mso:control idQ="mso:StyleGalleryClassic" visible="true"/>
        <mso:control idQ="mso:AutoTextCreate" visible="true"/>
      </mso:documentControls>
    </mso:qat>
  </mso:ribbon>
</mso:customUI>
</file>